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19" w:rsidRDefault="004D2919" w:rsidP="00A025D1">
      <w:pPr>
        <w:rPr>
          <w:rFonts w:ascii="Times New Roman" w:hAnsi="Times New Roman"/>
          <w:b/>
          <w:sz w:val="28"/>
          <w:szCs w:val="28"/>
        </w:rPr>
      </w:pPr>
    </w:p>
    <w:tbl>
      <w:tblPr>
        <w:tblW w:w="10080" w:type="dxa"/>
        <w:tblInd w:w="-360" w:type="dxa"/>
        <w:tblCellMar>
          <w:left w:w="0" w:type="dxa"/>
          <w:right w:w="115" w:type="dxa"/>
        </w:tblCellMar>
        <w:tblLook w:val="00A0"/>
      </w:tblPr>
      <w:tblGrid>
        <w:gridCol w:w="4320"/>
        <w:gridCol w:w="5760"/>
      </w:tblGrid>
      <w:tr w:rsidR="004D2919" w:rsidTr="00A025D1">
        <w:trPr>
          <w:trHeight w:val="224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D2919" w:rsidRPr="00A025D1" w:rsidRDefault="004D2919" w:rsidP="00632F74">
            <w:pPr>
              <w:spacing w:after="45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A025D1">
              <w:rPr>
                <w:rFonts w:ascii="Times New Roman" w:hAnsi="Times New Roman"/>
                <w:sz w:val="24"/>
              </w:rPr>
              <w:t xml:space="preserve">ПРИНЯТО: </w:t>
            </w:r>
          </w:p>
          <w:p w:rsidR="004D2919" w:rsidRDefault="004D2919" w:rsidP="001371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A025D1">
              <w:rPr>
                <w:rFonts w:ascii="Times New Roman" w:hAnsi="Times New Roman"/>
                <w:sz w:val="24"/>
              </w:rPr>
              <w:t>Пед</w:t>
            </w:r>
            <w:r>
              <w:rPr>
                <w:rFonts w:ascii="Times New Roman" w:hAnsi="Times New Roman"/>
                <w:sz w:val="24"/>
              </w:rPr>
              <w:t xml:space="preserve">агогическим советом протокол   </w:t>
            </w:r>
          </w:p>
          <w:p w:rsidR="004D2919" w:rsidRPr="00A025D1" w:rsidRDefault="004D2919" w:rsidP="001371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№ 1 от  30.08.2024 </w:t>
            </w:r>
            <w:r w:rsidRPr="00A025D1">
              <w:rPr>
                <w:rFonts w:ascii="Times New Roman" w:hAnsi="Times New Roman"/>
                <w:sz w:val="24"/>
              </w:rPr>
              <w:t xml:space="preserve">г. </w:t>
            </w:r>
          </w:p>
          <w:p w:rsidR="004D2919" w:rsidRPr="00A025D1" w:rsidRDefault="004D2919" w:rsidP="00632F74">
            <w:pPr>
              <w:spacing w:after="0"/>
              <w:rPr>
                <w:rFonts w:ascii="Times New Roman" w:hAnsi="Times New Roman"/>
              </w:rPr>
            </w:pPr>
            <w:r w:rsidRPr="00A025D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4D2919" w:rsidRPr="00A025D1" w:rsidRDefault="004D2919" w:rsidP="00A025D1">
            <w:pPr>
              <w:spacing w:after="45" w:line="240" w:lineRule="auto"/>
              <w:ind w:left="720"/>
              <w:rPr>
                <w:rFonts w:ascii="Times New Roman" w:hAnsi="Times New Roman"/>
              </w:rPr>
            </w:pPr>
            <w:r w:rsidRPr="00A025D1">
              <w:rPr>
                <w:rFonts w:ascii="Times New Roman" w:hAnsi="Times New Roman"/>
                <w:sz w:val="24"/>
              </w:rPr>
              <w:t xml:space="preserve">УТВЕРЖДЕНО: </w:t>
            </w:r>
          </w:p>
          <w:p w:rsidR="004D2919" w:rsidRPr="00A025D1" w:rsidRDefault="004D2919" w:rsidP="00A025D1">
            <w:pPr>
              <w:spacing w:after="45" w:line="234" w:lineRule="auto"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Приказом директора  МАОУ «Краснослободская СОШ» </w:t>
            </w:r>
          </w:p>
          <w:p w:rsidR="004D2919" w:rsidRPr="00A025D1" w:rsidRDefault="004D2919" w:rsidP="00A025D1">
            <w:pPr>
              <w:spacing w:after="45" w:line="234" w:lineRule="auto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№ __________от ____________________</w:t>
            </w:r>
            <w:r w:rsidRPr="00A025D1">
              <w:rPr>
                <w:rFonts w:ascii="Times New Roman" w:hAnsi="Times New Roman"/>
                <w:sz w:val="24"/>
              </w:rPr>
              <w:t xml:space="preserve"> г. </w:t>
            </w:r>
          </w:p>
          <w:p w:rsidR="004D2919" w:rsidRDefault="004D2919" w:rsidP="00A025D1">
            <w:pPr>
              <w:spacing w:after="45" w:line="240" w:lineRule="auto"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МАОУ «Краснослободская СОШ»</w:t>
            </w:r>
          </w:p>
          <w:p w:rsidR="004D2919" w:rsidRPr="00A025D1" w:rsidRDefault="004D2919" w:rsidP="00A025D1">
            <w:pPr>
              <w:spacing w:after="45" w:line="240" w:lineRule="auto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A025D1">
              <w:rPr>
                <w:rFonts w:ascii="Times New Roman" w:hAnsi="Times New Roman"/>
                <w:sz w:val="24"/>
              </w:rPr>
              <w:t xml:space="preserve"> </w:t>
            </w:r>
          </w:p>
          <w:p w:rsidR="004D2919" w:rsidRPr="00A025D1" w:rsidRDefault="004D2919" w:rsidP="00A025D1">
            <w:pPr>
              <w:spacing w:after="0"/>
              <w:ind w:left="720"/>
              <w:rPr>
                <w:rFonts w:ascii="Times New Roman" w:hAnsi="Times New Roman"/>
              </w:rPr>
            </w:pPr>
            <w:r w:rsidRPr="00A025D1">
              <w:rPr>
                <w:rFonts w:ascii="Times New Roman" w:hAnsi="Times New Roman"/>
                <w:sz w:val="24"/>
              </w:rPr>
              <w:t xml:space="preserve">______________/ФИО / </w:t>
            </w:r>
          </w:p>
        </w:tc>
      </w:tr>
    </w:tbl>
    <w:p w:rsidR="004D2919" w:rsidRDefault="004D2919" w:rsidP="00A025D1">
      <w:pPr>
        <w:jc w:val="right"/>
        <w:rPr>
          <w:rFonts w:ascii="Times New Roman" w:hAnsi="Times New Roman"/>
          <w:b/>
          <w:sz w:val="28"/>
          <w:szCs w:val="28"/>
        </w:rPr>
      </w:pP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4D2919" w:rsidRDefault="004D2919" w:rsidP="00A025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порядке перевода, отчисления и восстановления обучающихся в Муниципальном автономном образовательном учреждении «Краснослободская СОШ» </w:t>
      </w:r>
    </w:p>
    <w:p w:rsidR="004D2919" w:rsidRDefault="004D2919">
      <w:pPr>
        <w:rPr>
          <w:rFonts w:ascii="Times New Roman" w:hAnsi="Times New Roman"/>
          <w:b/>
          <w:sz w:val="28"/>
          <w:szCs w:val="28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Default="004D291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4D2919" w:rsidRPr="009D1AC8" w:rsidRDefault="004D2919" w:rsidP="009D1AC8">
      <w:pPr>
        <w:pStyle w:val="ListParagraph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C8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4D2919" w:rsidRDefault="004D2919" w:rsidP="00F507EE">
      <w:pPr>
        <w:pStyle w:val="ListParagraph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 Порядок и основания перевода, отчисления и восстановления воспитанников (далее -  Порядок) муниципального автономного образовательного учреждения «Краснослободская СОШ»  (далее – ДОУ) разработан в соответствии со следующими документами:</w:t>
      </w:r>
    </w:p>
    <w:p w:rsidR="004D2919" w:rsidRDefault="004D2919" w:rsidP="00F507E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федеральным законом РФ от 29.12.2012 г. № 273-ФЗ «Об образовании в Российской Федерации»;</w:t>
      </w:r>
    </w:p>
    <w:p w:rsidR="004D2919" w:rsidRDefault="004D2919" w:rsidP="00F507E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приказом Министерства образования и науки России от 08.04.2014 г. № 293 «Об утверждении порядка приема на обучение по образовательным  программам дошкольного обрезания»;</w:t>
      </w:r>
    </w:p>
    <w:p w:rsidR="004D2919" w:rsidRDefault="004D2919" w:rsidP="00F507E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приказом Минобрнауки России от 28.12.2015 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 дошкольного образования в другие организации, осуществляющие образовательную деятельность по образовательным  программам соответствующего уровня и направленности»;</w:t>
      </w:r>
    </w:p>
    <w:p w:rsidR="004D2919" w:rsidRDefault="004D2919" w:rsidP="00F507E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приказом Министерства просвещения РФ от 21.01.2019 г. №30  «О внесении изменений в Порядок и условия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 соответствующего уровня и направленности», утвержденные приказом Минобрнауки РФ   от 28.12.2015 г. № 1527»;</w:t>
      </w:r>
    </w:p>
    <w:p w:rsidR="004D2919" w:rsidRDefault="004D2919" w:rsidP="00F507E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Уставом МАОУ «Краснослободская СОШ» </w:t>
      </w:r>
    </w:p>
    <w:p w:rsidR="004D2919" w:rsidRDefault="004D2919" w:rsidP="00F507E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регламентирует перевод, отчисление  или восстановление воспитанников  МАОУ «Краснослободская СОШ» </w:t>
      </w:r>
    </w:p>
    <w:p w:rsidR="004D2919" w:rsidRDefault="004D2919" w:rsidP="00F507E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Настоящий Порядок разработан в целях обеспечения соблюдения конституционных прав граждан РФ на получение общедоступного бесплатного дошкольного образования.</w:t>
      </w:r>
    </w:p>
    <w:p w:rsidR="004D2919" w:rsidRDefault="004D2919" w:rsidP="00F507EE">
      <w:pPr>
        <w:tabs>
          <w:tab w:val="left" w:pos="7031"/>
        </w:tabs>
        <w:spacing w:after="0" w:line="240" w:lineRule="auto"/>
        <w:ind w:firstLine="284"/>
      </w:pPr>
    </w:p>
    <w:p w:rsidR="004D2919" w:rsidRPr="00012085" w:rsidRDefault="004D2919" w:rsidP="00F507EE">
      <w:pPr>
        <w:pStyle w:val="ListParagraph"/>
        <w:numPr>
          <w:ilvl w:val="0"/>
          <w:numId w:val="1"/>
        </w:numPr>
        <w:spacing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ОСНОВАНИЯ ПЕРЕВОДА ВОСПИТАННИКОВ.</w:t>
      </w:r>
    </w:p>
    <w:p w:rsidR="004D2919" w:rsidRPr="008E0B3A" w:rsidRDefault="004D2919" w:rsidP="00F507EE">
      <w:pPr>
        <w:pStyle w:val="ListParagraph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4D2919" w:rsidRDefault="004D2919" w:rsidP="00F507E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воспитанников из группы в группу без изменений условий получения образования.</w:t>
      </w:r>
    </w:p>
    <w:p w:rsidR="004D2919" w:rsidRDefault="004D2919" w:rsidP="00F507EE">
      <w:pPr>
        <w:pStyle w:val="ListParagraph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переводу воспитанника детского сада из группы в группу без изменений условий получения образования относятся:</w:t>
      </w:r>
    </w:p>
    <w:p w:rsidR="004D2919" w:rsidRPr="0010005C" w:rsidRDefault="004D2919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-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анн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ка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программе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ого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 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акой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же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аправл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z w:val="24"/>
          <w:szCs w:val="24"/>
        </w:rPr>
        <w:t>ности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без</w:t>
      </w:r>
      <w:r w:rsidRPr="0010005C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изменен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на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ости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мы;</w:t>
      </w:r>
    </w:p>
    <w:p w:rsidR="004D2919" w:rsidRPr="0010005C" w:rsidRDefault="004D2919" w:rsidP="00F507EE">
      <w:pPr>
        <w:widowControl w:val="0"/>
        <w:spacing w:after="0" w:line="240" w:lineRule="auto"/>
        <w:ind w:left="1" w:right="-4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2.2.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Перевод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hAnsi="Times New Roman"/>
          <w:color w:val="000000"/>
          <w:sz w:val="24"/>
          <w:szCs w:val="24"/>
        </w:rPr>
        <w:t>ка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без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ловий по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ования возможен:</w:t>
      </w:r>
    </w:p>
    <w:p w:rsidR="004D2919" w:rsidRPr="0010005C" w:rsidRDefault="004D2919" w:rsidP="00F507EE">
      <w:pPr>
        <w:widowControl w:val="0"/>
        <w:spacing w:after="0" w:line="240" w:lineRule="auto"/>
        <w:ind w:left="1" w:right="213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 xml:space="preserve">- по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ициат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ве роди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лей (закон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ых пред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тавителей) 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анника; - по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ициат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ве 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тского сад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spacing w:after="0" w:line="240" w:lineRule="auto"/>
        <w:ind w:left="1" w:right="-13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2.3.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ини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иат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ных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тавителей) воспитанника</w:t>
      </w:r>
      <w:r w:rsidRPr="0010005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возможен</w:t>
      </w:r>
      <w:r w:rsidRPr="0010005C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ри</w:t>
      </w:r>
      <w:r w:rsidRPr="0010005C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свободных</w:t>
      </w:r>
      <w:r w:rsidRPr="0010005C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е,</w:t>
      </w:r>
      <w:r w:rsidRPr="0010005C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ото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лан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 перевод 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ика.</w:t>
      </w:r>
    </w:p>
    <w:p w:rsidR="004D2919" w:rsidRPr="0010005C" w:rsidRDefault="004D2919" w:rsidP="00F507EE">
      <w:pPr>
        <w:widowControl w:val="0"/>
        <w:spacing w:after="0" w:line="240" w:lineRule="auto"/>
        <w:ind w:left="1" w:right="-4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2.3.1.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hAnsi="Times New Roman"/>
          <w:color w:val="000000"/>
          <w:sz w:val="24"/>
          <w:szCs w:val="24"/>
        </w:rPr>
        <w:t>ициат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конн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редставителей)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ес</w:t>
      </w:r>
      <w:r w:rsidRPr="0010005C">
        <w:rPr>
          <w:rFonts w:ascii="Times New Roman" w:hAnsi="Times New Roman"/>
          <w:color w:val="000000"/>
          <w:sz w:val="24"/>
          <w:szCs w:val="24"/>
        </w:rPr>
        <w:t>твл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>ется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основ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з</w:t>
      </w:r>
      <w:r w:rsidRPr="0010005C">
        <w:rPr>
          <w:rFonts w:ascii="Times New Roman" w:hAnsi="Times New Roman"/>
          <w:color w:val="000000"/>
          <w:sz w:val="24"/>
          <w:szCs w:val="24"/>
        </w:rPr>
        <w:t>аявле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я.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казываются:</w:t>
      </w:r>
    </w:p>
    <w:p w:rsidR="004D2919" w:rsidRDefault="004D2919" w:rsidP="00F507EE">
      <w:pPr>
        <w:widowControl w:val="0"/>
        <w:spacing w:after="0" w:line="240" w:lineRule="auto"/>
        <w:ind w:left="1" w:right="3565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а) ф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мя, отче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тво (при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и) 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питан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ика; </w:t>
      </w:r>
    </w:p>
    <w:p w:rsidR="004D2919" w:rsidRPr="0010005C" w:rsidRDefault="004D2919" w:rsidP="00F507EE">
      <w:pPr>
        <w:widowControl w:val="0"/>
        <w:spacing w:after="0" w:line="240" w:lineRule="auto"/>
        <w:ind w:left="1" w:right="3565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б) дата</w:t>
      </w:r>
      <w:r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Pr="0010005C">
        <w:rPr>
          <w:rFonts w:ascii="Times New Roman" w:hAnsi="Times New Roman"/>
          <w:color w:val="000000"/>
          <w:sz w:val="24"/>
          <w:szCs w:val="24"/>
        </w:rPr>
        <w:t>ождения;</w:t>
      </w:r>
    </w:p>
    <w:p w:rsidR="004D2919" w:rsidRDefault="004D2919" w:rsidP="00F507EE">
      <w:pPr>
        <w:widowControl w:val="0"/>
        <w:spacing w:after="0" w:line="240" w:lineRule="auto"/>
        <w:ind w:left="1" w:right="226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в)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номер и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аправл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ность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ы, 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п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сещает 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ик; </w:t>
      </w:r>
    </w:p>
    <w:p w:rsidR="004D2919" w:rsidRPr="0010005C" w:rsidRDefault="004D2919" w:rsidP="00F507EE">
      <w:pPr>
        <w:widowControl w:val="0"/>
        <w:spacing w:after="0" w:line="240" w:lineRule="auto"/>
        <w:ind w:left="1" w:right="226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г) ном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р и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ос</w:t>
      </w:r>
      <w:r w:rsidRPr="0010005C">
        <w:rPr>
          <w:rFonts w:ascii="Times New Roman" w:hAnsi="Times New Roman"/>
          <w:color w:val="000000"/>
          <w:sz w:val="24"/>
          <w:szCs w:val="24"/>
        </w:rPr>
        <w:t>ть 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ы, в кот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вод.</w:t>
      </w:r>
    </w:p>
    <w:p w:rsidR="004D2919" w:rsidRPr="0010005C" w:rsidRDefault="004D2919" w:rsidP="00F507EE">
      <w:pPr>
        <w:widowControl w:val="0"/>
        <w:spacing w:after="0" w:line="240" w:lineRule="auto"/>
        <w:ind w:left="1" w:right="-1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2.3.2.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Заявление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родителей</w:t>
      </w:r>
      <w:r w:rsidRPr="0010005C">
        <w:rPr>
          <w:rFonts w:ascii="Times New Roman" w:hAnsi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конн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редставителей)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воде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танни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 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ги</w:t>
      </w:r>
      <w:r w:rsidRPr="0010005C">
        <w:rPr>
          <w:rFonts w:ascii="Times New Roman" w:hAnsi="Times New Roman"/>
          <w:color w:val="000000"/>
          <w:sz w:val="24"/>
          <w:szCs w:val="24"/>
        </w:rPr>
        <w:t>стр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тся</w:t>
      </w:r>
      <w:r w:rsidRPr="0010005C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соот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етствии</w:t>
      </w:r>
      <w:r w:rsidRPr="0010005C">
        <w:rPr>
          <w:rFonts w:ascii="Times New Roman" w:hAnsi="Times New Roman"/>
          <w:color w:val="000000"/>
          <w:spacing w:val="11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1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ановлен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ыми</w:t>
      </w:r>
      <w:r w:rsidRPr="0010005C">
        <w:rPr>
          <w:rFonts w:ascii="Times New Roman" w:hAnsi="Times New Roman"/>
          <w:color w:val="000000"/>
          <w:spacing w:val="11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детском</w:t>
      </w:r>
      <w:r w:rsidRPr="0010005C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са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правилами орган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ии делопро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водств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spacing w:after="0" w:line="240" w:lineRule="auto"/>
        <w:ind w:left="1" w:right="-49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Заявл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редставител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атрив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ется</w:t>
      </w:r>
      <w:r w:rsidRPr="0010005C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ющим</w:t>
      </w:r>
      <w:r w:rsidRPr="0010005C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ли ответств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 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10005C">
        <w:rPr>
          <w:rFonts w:ascii="Times New Roman" w:hAnsi="Times New Roman"/>
          <w:color w:val="000000"/>
          <w:sz w:val="24"/>
          <w:szCs w:val="24"/>
        </w:rPr>
        <w:t>ом,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на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ым завед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м детским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са</w:t>
      </w:r>
      <w:r w:rsidRPr="0010005C">
        <w:rPr>
          <w:rFonts w:ascii="Times New Roman" w:hAnsi="Times New Roman"/>
          <w:color w:val="000000"/>
          <w:sz w:val="24"/>
          <w:szCs w:val="24"/>
        </w:rPr>
        <w:t>дом, в 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чен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 2 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ей.</w:t>
      </w:r>
    </w:p>
    <w:p w:rsidR="004D2919" w:rsidRPr="0010005C" w:rsidRDefault="004D2919" w:rsidP="00F507EE">
      <w:pPr>
        <w:widowControl w:val="0"/>
        <w:spacing w:after="0" w:line="240" w:lineRule="auto"/>
        <w:ind w:left="1" w:right="-4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ереводе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жет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азано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тствии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свобод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ых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е,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кот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ю заявлен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од.</w:t>
      </w:r>
    </w:p>
    <w:p w:rsidR="004D2919" w:rsidRPr="0010005C" w:rsidRDefault="004D2919" w:rsidP="00F507EE">
      <w:pPr>
        <w:widowControl w:val="0"/>
        <w:spacing w:after="0" w:line="240" w:lineRule="auto"/>
        <w:ind w:left="1" w:right="-1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2.3.3.</w:t>
      </w:r>
      <w:r w:rsidRPr="0010005C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Зав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ющий</w:t>
      </w:r>
      <w:r w:rsidRPr="0010005C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каз</w:t>
      </w:r>
      <w:r w:rsidRPr="0010005C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воде</w:t>
      </w:r>
      <w:r w:rsidRPr="0010005C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воспитанника</w:t>
      </w:r>
      <w:r w:rsidRPr="0010005C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течение</w:t>
      </w:r>
      <w:r w:rsidRPr="0010005C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3</w:t>
      </w:r>
      <w:r w:rsidRPr="0010005C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ей</w:t>
      </w:r>
      <w:r w:rsidRPr="0010005C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момента пр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ятия</w:t>
      </w:r>
      <w:r w:rsidRPr="0010005C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решен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овлетво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аявления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(законных</w:t>
      </w:r>
      <w:r w:rsidRPr="0010005C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редставителей)</w:t>
      </w:r>
      <w:r w:rsidRPr="0010005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 переводе</w:t>
      </w:r>
      <w:r w:rsidRPr="0010005C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hAnsi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без</w:t>
      </w:r>
      <w:r w:rsidRPr="0010005C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мене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ия</w:t>
      </w:r>
      <w:r w:rsidRPr="0010005C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ловий по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ования.</w:t>
      </w:r>
    </w:p>
    <w:p w:rsidR="004D2919" w:rsidRPr="0010005C" w:rsidRDefault="004D2919" w:rsidP="00F507EE">
      <w:pPr>
        <w:widowControl w:val="0"/>
        <w:spacing w:after="0" w:line="240" w:lineRule="auto"/>
        <w:ind w:left="1" w:right="-1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2.3.4.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9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чае</w:t>
      </w:r>
      <w:r w:rsidRPr="0010005C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свобод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ых</w:t>
      </w:r>
      <w:r w:rsidRPr="0010005C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е,</w:t>
      </w:r>
      <w:r w:rsidRPr="0010005C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кото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ую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ерево</w:t>
      </w:r>
      <w:r w:rsidRPr="0010005C">
        <w:rPr>
          <w:rFonts w:ascii="Times New Roman" w:hAnsi="Times New Roman"/>
          <w:color w:val="000000"/>
          <w:spacing w:val="7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, зав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или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ответственным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роставля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тся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соответ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ющая отметка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азан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ования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для</w:t>
      </w:r>
      <w:r w:rsidRPr="0010005C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аза,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даты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рассмотрения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ния,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долж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ост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, подписи 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ее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шифров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ки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tabs>
          <w:tab w:val="left" w:pos="1235"/>
          <w:tab w:val="left" w:pos="2543"/>
          <w:tab w:val="left" w:pos="4387"/>
          <w:tab w:val="left" w:pos="6075"/>
          <w:tab w:val="left" w:pos="7806"/>
          <w:tab w:val="left" w:pos="8317"/>
          <w:tab w:val="left" w:pos="9244"/>
        </w:tabs>
        <w:spacing w:after="0" w:line="240" w:lineRule="auto"/>
        <w:ind w:left="1" w:right="-59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(зак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ые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представител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вос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ника</w:t>
      </w:r>
      <w:r w:rsidRPr="0010005C">
        <w:rPr>
          <w:rFonts w:ascii="Times New Roman" w:hAnsi="Times New Roman"/>
          <w:color w:val="000000"/>
          <w:sz w:val="24"/>
          <w:szCs w:val="24"/>
        </w:rPr>
        <w:tab/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ведомл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z w:val="24"/>
          <w:szCs w:val="24"/>
        </w:rPr>
        <w:t>тся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об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9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 xml:space="preserve">в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овлетво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письмен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2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ей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даты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отрен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заявлен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я.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Уведомле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ие</w:t>
      </w:r>
      <w:r w:rsidRPr="0010005C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регистр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ет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оо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тствии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тано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ыми</w:t>
      </w:r>
      <w:r w:rsidRPr="0010005C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равила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и делопро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водства. Копия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дом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об 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зе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 в лич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ом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ле 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hAnsi="Times New Roman"/>
          <w:color w:val="000000"/>
          <w:sz w:val="24"/>
          <w:szCs w:val="24"/>
        </w:rPr>
        <w:t>а. Факт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зн</w:t>
      </w:r>
      <w:r w:rsidRPr="0010005C">
        <w:rPr>
          <w:rFonts w:ascii="Times New Roman" w:hAnsi="Times New Roman"/>
          <w:color w:val="000000"/>
          <w:sz w:val="24"/>
          <w:szCs w:val="24"/>
        </w:rPr>
        <w:t>акомления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тавителей)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едомлен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 ф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hAnsi="Times New Roman"/>
          <w:color w:val="000000"/>
          <w:sz w:val="24"/>
          <w:szCs w:val="24"/>
        </w:rPr>
        <w:t>си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тся</w:t>
      </w:r>
      <w:r w:rsidRPr="0010005C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едомл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деле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ника</w:t>
      </w:r>
      <w:r w:rsidRPr="0010005C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ряет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 подписью родителей (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за</w:t>
      </w:r>
      <w:r w:rsidRPr="0010005C">
        <w:rPr>
          <w:rFonts w:ascii="Times New Roman" w:hAnsi="Times New Roman"/>
          <w:color w:val="000000"/>
          <w:sz w:val="24"/>
          <w:szCs w:val="24"/>
        </w:rPr>
        <w:t>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редставителей).</w:t>
      </w:r>
    </w:p>
    <w:p w:rsidR="004D2919" w:rsidRPr="0010005C" w:rsidRDefault="004D2919" w:rsidP="00F507EE">
      <w:pPr>
        <w:widowControl w:val="0"/>
        <w:spacing w:after="0" w:line="240" w:lineRule="auto"/>
        <w:ind w:left="1" w:right="-55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2.4.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ревод</w:t>
      </w:r>
      <w:r w:rsidRPr="0010005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тан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оспит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нни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ов)</w:t>
      </w:r>
      <w:r w:rsidRPr="0010005C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ппы</w:t>
      </w:r>
      <w:r w:rsidRPr="0010005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нициативе</w:t>
      </w:r>
      <w:r w:rsidRPr="0010005C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детского 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да возмо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10005C">
        <w:rPr>
          <w:rFonts w:ascii="Times New Roman" w:hAnsi="Times New Roman"/>
          <w:color w:val="000000"/>
          <w:sz w:val="24"/>
          <w:szCs w:val="24"/>
        </w:rPr>
        <w:t>ен в с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ая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z w:val="24"/>
          <w:szCs w:val="24"/>
        </w:rPr>
        <w:t>:</w:t>
      </w:r>
    </w:p>
    <w:p w:rsidR="004D2919" w:rsidRDefault="004D2919" w:rsidP="00F507EE">
      <w:pPr>
        <w:widowControl w:val="0"/>
        <w:tabs>
          <w:tab w:val="left" w:pos="524"/>
          <w:tab w:val="left" w:pos="1948"/>
          <w:tab w:val="left" w:pos="3423"/>
          <w:tab w:val="left" w:pos="4358"/>
          <w:tab w:val="left" w:pos="5900"/>
          <w:tab w:val="left" w:pos="7943"/>
        </w:tabs>
        <w:spacing w:after="0" w:line="240" w:lineRule="auto"/>
        <w:ind w:left="1" w:right="-1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а)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менен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ич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тва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г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пп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ковой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на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ти,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ли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х образователь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рограм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акового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аправлен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ос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,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числе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тем объед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ия г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D2919" w:rsidRPr="0010005C" w:rsidRDefault="004D2919" w:rsidP="00F507EE">
      <w:pPr>
        <w:widowControl w:val="0"/>
        <w:tabs>
          <w:tab w:val="left" w:pos="524"/>
          <w:tab w:val="left" w:pos="1948"/>
          <w:tab w:val="left" w:pos="3423"/>
          <w:tab w:val="left" w:pos="4358"/>
          <w:tab w:val="left" w:pos="5900"/>
          <w:tab w:val="left" w:pos="7943"/>
        </w:tabs>
        <w:spacing w:after="0" w:line="240" w:lineRule="auto"/>
        <w:ind w:left="1" w:right="-1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2.4.1.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(воспи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анник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в)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без 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менен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чения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ования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hAnsi="Times New Roman"/>
          <w:color w:val="000000"/>
          <w:sz w:val="24"/>
          <w:szCs w:val="24"/>
        </w:rPr>
        <w:t>иц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иве</w:t>
      </w:r>
      <w:r w:rsidRPr="0010005C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оформляется пр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ом.</w:t>
      </w:r>
    </w:p>
    <w:p w:rsidR="004D2919" w:rsidRPr="0010005C" w:rsidRDefault="004D2919" w:rsidP="00F507EE">
      <w:pPr>
        <w:widowControl w:val="0"/>
        <w:spacing w:after="0" w:line="240" w:lineRule="auto"/>
        <w:ind w:left="1" w:right="-17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При</w:t>
      </w:r>
      <w:r w:rsidRPr="0010005C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ереводе</w:t>
      </w:r>
      <w:r w:rsidRPr="0010005C">
        <w:rPr>
          <w:rFonts w:ascii="Times New Roman" w:hAnsi="Times New Roman"/>
          <w:color w:val="000000"/>
          <w:spacing w:val="15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долж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быть</w:t>
      </w:r>
      <w:r w:rsidRPr="0010005C">
        <w:rPr>
          <w:rFonts w:ascii="Times New Roman" w:hAnsi="Times New Roman"/>
          <w:color w:val="000000"/>
          <w:spacing w:val="1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тено</w:t>
      </w:r>
      <w:r w:rsidRPr="0010005C">
        <w:rPr>
          <w:rFonts w:ascii="Times New Roman" w:hAnsi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5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ожелания</w:t>
      </w:r>
      <w:r w:rsidRPr="0010005C">
        <w:rPr>
          <w:rFonts w:ascii="Times New Roman" w:hAnsi="Times New Roman"/>
          <w:color w:val="000000"/>
          <w:spacing w:val="1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 представителей)</w:t>
      </w:r>
      <w:r w:rsidRPr="0010005C">
        <w:rPr>
          <w:rFonts w:ascii="Times New Roman" w:hAnsi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ника</w:t>
      </w:r>
      <w:r w:rsidRPr="0010005C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анн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ков)</w:t>
      </w:r>
      <w:r w:rsidRPr="0010005C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5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етом</w:t>
      </w:r>
      <w:r w:rsidRPr="0010005C">
        <w:rPr>
          <w:rFonts w:ascii="Times New Roman" w:hAnsi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z w:val="24"/>
          <w:szCs w:val="24"/>
        </w:rPr>
        <w:t>еспечения</w:t>
      </w:r>
      <w:r w:rsidRPr="0010005C">
        <w:rPr>
          <w:rFonts w:ascii="Times New Roman" w:hAnsi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ребов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й зако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одательства</w:t>
      </w:r>
      <w:r w:rsidRPr="0010005C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яд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ор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ации</w:t>
      </w:r>
      <w:r w:rsidRPr="0010005C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ще</w:t>
      </w:r>
      <w:r w:rsidRPr="0010005C">
        <w:rPr>
          <w:rFonts w:ascii="Times New Roman" w:hAnsi="Times New Roman"/>
          <w:color w:val="000000"/>
          <w:sz w:val="24"/>
          <w:szCs w:val="24"/>
        </w:rPr>
        <w:t>ствлен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образовательной</w:t>
      </w:r>
      <w:r w:rsidRPr="0010005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деятел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ности по</w:t>
      </w:r>
      <w:r w:rsidRPr="0010005C">
        <w:rPr>
          <w:rFonts w:ascii="Times New Roman" w:hAnsi="Times New Roman"/>
          <w:color w:val="000000"/>
          <w:spacing w:val="9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овательным</w:t>
      </w:r>
      <w:r w:rsidRPr="0010005C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ного</w:t>
      </w:r>
      <w:r w:rsidRPr="0010005C">
        <w:rPr>
          <w:rFonts w:ascii="Times New Roman" w:hAnsi="Times New Roman"/>
          <w:color w:val="000000"/>
          <w:spacing w:val="9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ования.</w:t>
      </w:r>
      <w:r w:rsidRPr="0010005C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Пол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чение</w:t>
      </w:r>
      <w:r w:rsidRPr="0010005C">
        <w:rPr>
          <w:rFonts w:ascii="Times New Roman" w:hAnsi="Times New Roman"/>
          <w:color w:val="000000"/>
          <w:spacing w:val="9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сьмен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ого согла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конных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редставител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танника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ов)</w:t>
      </w:r>
      <w:r w:rsidRPr="0010005C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й перевод не тре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ся.</w:t>
      </w:r>
    </w:p>
    <w:p w:rsidR="004D2919" w:rsidRPr="0010005C" w:rsidRDefault="004D2919" w:rsidP="00F507EE">
      <w:pPr>
        <w:widowControl w:val="0"/>
        <w:spacing w:after="0" w:line="240" w:lineRule="auto"/>
        <w:ind w:left="1" w:right="-1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2.4.2.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еш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тоя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воде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ика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hAnsi="Times New Roman"/>
          <w:color w:val="000000"/>
          <w:sz w:val="24"/>
          <w:szCs w:val="24"/>
        </w:rPr>
        <w:t>ов)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 обоснован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риня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акого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решен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тся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дения</w:t>
      </w:r>
      <w:r w:rsidRPr="0010005C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оди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 представителей)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ика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танников)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ее</w:t>
      </w:r>
      <w:r w:rsidRPr="0010005C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3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издания пр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 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tabs>
          <w:tab w:val="left" w:pos="1051"/>
          <w:tab w:val="left" w:pos="2015"/>
          <w:tab w:val="left" w:pos="2410"/>
          <w:tab w:val="left" w:pos="4149"/>
          <w:tab w:val="left" w:pos="5398"/>
          <w:tab w:val="left" w:pos="6353"/>
          <w:tab w:val="left" w:pos="7532"/>
          <w:tab w:val="left" w:pos="9117"/>
        </w:tabs>
        <w:spacing w:after="0" w:line="240" w:lineRule="auto"/>
        <w:ind w:left="1" w:right="-1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2.4.3.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При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воде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z w:val="24"/>
          <w:szCs w:val="24"/>
        </w:rPr>
        <w:t>олее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10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без 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менен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ловий</w:t>
      </w:r>
      <w:r w:rsidRPr="0010005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решен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ереводе</w:t>
      </w:r>
      <w:r w:rsidRPr="0010005C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(без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азан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сочного со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тава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г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обоснован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пр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такого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шен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разм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ется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на 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формац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нде</w:t>
      </w:r>
      <w:r w:rsidRPr="0010005C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детского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сада</w:t>
      </w:r>
      <w:r w:rsidRPr="0010005C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оф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циаль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те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z w:val="24"/>
          <w:szCs w:val="24"/>
        </w:rPr>
        <w:t>тского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ети Интер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ет.</w:t>
      </w:r>
    </w:p>
    <w:p w:rsidR="004D2919" w:rsidRPr="0010005C" w:rsidRDefault="004D2919" w:rsidP="00F507EE">
      <w:pPr>
        <w:widowControl w:val="0"/>
        <w:spacing w:after="0" w:line="240" w:lineRule="auto"/>
        <w:ind w:left="1" w:right="-47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Изда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риказа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воде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э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чае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ществляется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8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четом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 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 (законн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ви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й) 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иков.</w:t>
      </w:r>
    </w:p>
    <w:p w:rsidR="004D2919" w:rsidRPr="0010005C" w:rsidRDefault="004D2919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2.5.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пп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общераз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ви</w:t>
      </w:r>
      <w:r w:rsidRPr="0010005C">
        <w:rPr>
          <w:rFonts w:ascii="Times New Roman" w:hAnsi="Times New Roman"/>
          <w:color w:val="000000"/>
          <w:sz w:val="24"/>
          <w:szCs w:val="24"/>
        </w:rPr>
        <w:t>вающей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аправл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ти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сле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возра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пень</w:t>
      </w:r>
      <w:r w:rsidRPr="0010005C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основ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бр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рог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ого образован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8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ществляется</w:t>
      </w:r>
      <w:r w:rsidRPr="0010005C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основан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каза</w:t>
      </w:r>
      <w:r w:rsidRPr="0010005C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авед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>его</w:t>
      </w:r>
      <w:r w:rsidRPr="0010005C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10005C">
        <w:rPr>
          <w:rFonts w:ascii="Times New Roman" w:hAnsi="Times New Roman"/>
          <w:color w:val="000000"/>
          <w:spacing w:val="8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ервое</w:t>
      </w:r>
      <w:r w:rsidRPr="0010005C">
        <w:rPr>
          <w:rFonts w:ascii="Times New Roman" w:hAnsi="Times New Roman"/>
          <w:color w:val="000000"/>
          <w:spacing w:val="8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ентября те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го года.</w:t>
      </w:r>
    </w:p>
    <w:p w:rsidR="004D2919" w:rsidRPr="0010005C" w:rsidRDefault="004D2919" w:rsidP="00F507EE">
      <w:pPr>
        <w:widowControl w:val="0"/>
        <w:spacing w:after="0" w:line="240" w:lineRule="auto"/>
        <w:ind w:left="1" w:right="-4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2.6.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Тестирование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итанни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ДОУ</w:t>
      </w:r>
      <w:r w:rsidRPr="0010005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ереводе</w:t>
      </w:r>
      <w:r w:rsidRPr="0010005C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сле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раст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 проводи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ся.</w:t>
      </w:r>
    </w:p>
    <w:p w:rsidR="004D2919" w:rsidRPr="0010005C" w:rsidRDefault="004D2919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2.7.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теч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ебн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го</w:t>
      </w:r>
      <w:r w:rsidRPr="0010005C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года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воспитанников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ной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возра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ществляется</w:t>
      </w:r>
      <w:r w:rsidRPr="0010005C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ри</w:t>
      </w:r>
      <w:r w:rsidRPr="0010005C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вакантн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ес</w:t>
      </w:r>
      <w:r w:rsidRPr="0010005C">
        <w:rPr>
          <w:rFonts w:ascii="Times New Roman" w:hAnsi="Times New Roman"/>
          <w:color w:val="000000"/>
          <w:sz w:val="24"/>
          <w:szCs w:val="24"/>
        </w:rPr>
        <w:t>т,</w:t>
      </w:r>
      <w:r w:rsidRPr="0010005C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соотв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тствия возра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та и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 основа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з</w:t>
      </w:r>
      <w:r w:rsidRPr="0010005C">
        <w:rPr>
          <w:rFonts w:ascii="Times New Roman" w:hAnsi="Times New Roman"/>
          <w:color w:val="000000"/>
          <w:sz w:val="24"/>
          <w:szCs w:val="24"/>
        </w:rPr>
        <w:t>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ро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еля (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за</w:t>
      </w:r>
      <w:r w:rsidRPr="0010005C">
        <w:rPr>
          <w:rFonts w:ascii="Times New Roman" w:hAnsi="Times New Roman"/>
          <w:color w:val="000000"/>
          <w:sz w:val="24"/>
          <w:szCs w:val="24"/>
        </w:rPr>
        <w:t>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ого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вите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я).</w:t>
      </w:r>
    </w:p>
    <w:p w:rsidR="004D2919" w:rsidRPr="0010005C" w:rsidRDefault="004D2919" w:rsidP="00F507EE">
      <w:pPr>
        <w:widowControl w:val="0"/>
        <w:spacing w:after="0" w:line="240" w:lineRule="auto"/>
        <w:ind w:left="1" w:right="-1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2.8.</w:t>
      </w:r>
      <w:r w:rsidRPr="0010005C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На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ериод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лет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ей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дорови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ной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мпании,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ремонт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z w:val="24"/>
          <w:szCs w:val="24"/>
        </w:rPr>
        <w:t>бот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ОУ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 воспитанников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>ествляется</w:t>
      </w:r>
      <w:r w:rsidRPr="0010005C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смотрен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стра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,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осле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вед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(законных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ви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лей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spacing w:after="0" w:line="240" w:lineRule="auto"/>
        <w:ind w:left="1" w:right="-5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2.9. 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 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анни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 из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 в г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оформляется пр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завед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ющего ДОУ. 2.10.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При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еме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оряд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вода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чение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овательным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ам дош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ого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ования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выбор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ка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z w:val="24"/>
          <w:szCs w:val="24"/>
        </w:rPr>
        <w:t>зован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я,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ого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ка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сла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ков народов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Ф,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1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том</w:t>
      </w:r>
      <w:r w:rsidRPr="0010005C">
        <w:rPr>
          <w:rFonts w:ascii="Times New Roman" w:hAnsi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сле</w:t>
      </w:r>
      <w:r w:rsidRPr="0010005C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ского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ыка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ак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ого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ыка,</w:t>
      </w:r>
      <w:r w:rsidRPr="0010005C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ствляет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 заявлен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ям 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Pr="0010005C">
        <w:rPr>
          <w:rFonts w:ascii="Times New Roman" w:hAnsi="Times New Roman"/>
          <w:color w:val="000000"/>
          <w:sz w:val="24"/>
          <w:szCs w:val="24"/>
        </w:rPr>
        <w:t>зако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 пред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тавителей) несов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олет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их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чающ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z w:val="24"/>
          <w:szCs w:val="24"/>
        </w:rPr>
        <w:t>ся.</w:t>
      </w:r>
    </w:p>
    <w:p w:rsidR="004D2919" w:rsidRDefault="004D2919" w:rsidP="00F507EE">
      <w:pPr>
        <w:widowControl w:val="0"/>
        <w:spacing w:after="0" w:line="240" w:lineRule="auto"/>
        <w:ind w:right="-1"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2919" w:rsidRDefault="004D2919" w:rsidP="00F507EE">
      <w:pPr>
        <w:widowControl w:val="0"/>
        <w:spacing w:after="0" w:line="240" w:lineRule="auto"/>
        <w:ind w:right="-1"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ПОРЯДОК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СНОВАНИЕ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ЕВО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ВОСПИТАНН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КА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УППЫ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ОДН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АП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АВЛЕННОС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УГОЙ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НАПРАВ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ЛЕ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ОС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</w:p>
    <w:p w:rsidR="004D2919" w:rsidRPr="0010005C" w:rsidRDefault="004D2919" w:rsidP="00F507EE">
      <w:pPr>
        <w:widowControl w:val="0"/>
        <w:spacing w:after="0" w:line="240" w:lineRule="auto"/>
        <w:ind w:left="920" w:right="77"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2919" w:rsidRPr="0010005C" w:rsidRDefault="004D2919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3.1.</w:t>
      </w:r>
      <w:r w:rsidRPr="0010005C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Пер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дош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 гр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дной</w:t>
      </w:r>
      <w:r w:rsidRPr="0010005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сти</w:t>
      </w:r>
      <w:r w:rsidRPr="0010005C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пра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сти</w:t>
      </w:r>
      <w:r w:rsidRPr="0010005C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зм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иниц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ич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 с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ых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 в 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е, в </w:t>
      </w:r>
      <w:r w:rsidRPr="0010005C">
        <w:rPr>
          <w:rFonts w:ascii="Times New Roman" w:hAnsi="Times New Roman"/>
          <w:color w:val="000000"/>
          <w:spacing w:val="-1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пла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 пере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Default="004D2919" w:rsidP="00F507EE">
      <w:pPr>
        <w:widowControl w:val="0"/>
        <w:spacing w:after="0" w:line="240" w:lineRule="auto"/>
        <w:ind w:left="1" w:right="-19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3.2.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ре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огра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ичен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ыми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зм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жн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доро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ья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ляе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сно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ндаций</w:t>
      </w:r>
      <w:r w:rsidRPr="0010005C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9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ло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-м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о-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огич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иссии</w:t>
      </w:r>
      <w:r w:rsidRPr="0010005C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по</w:t>
      </w:r>
      <w:r w:rsidRPr="0010005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согла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ю с</w:t>
      </w:r>
      <w:r w:rsidRPr="0010005C"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омиссией</w:t>
      </w:r>
      <w:r w:rsidRPr="0010005C"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распределяющ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школь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ых</w:t>
      </w:r>
      <w:r w:rsidRPr="0010005C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зователь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орга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>х 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партам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Администрации</w:t>
      </w:r>
      <w:r w:rsidRPr="0010005C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рода</w:t>
      </w:r>
      <w:r w:rsidRPr="0010005C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Новороссийска</w:t>
      </w:r>
      <w:r w:rsidRPr="0010005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ри</w:t>
      </w:r>
      <w:r w:rsidRPr="0010005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али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свобод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г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ах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ого возра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</w:p>
    <w:p w:rsidR="004D2919" w:rsidRPr="0010005C" w:rsidRDefault="004D2919" w:rsidP="00F507EE">
      <w:pPr>
        <w:widowControl w:val="0"/>
        <w:spacing w:after="0" w:line="240" w:lineRule="auto"/>
        <w:ind w:left="1" w:right="-19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3.3.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пра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сти</w:t>
      </w:r>
      <w:r w:rsidRPr="0010005C">
        <w:rPr>
          <w:rFonts w:ascii="Times New Roman" w:hAnsi="Times New Roman"/>
          <w:color w:val="000000"/>
          <w:spacing w:val="8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ада др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пра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сти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ля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 пр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авителей). 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азы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ся:</w:t>
      </w:r>
    </w:p>
    <w:p w:rsidR="004D2919" w:rsidRDefault="004D2919" w:rsidP="00F507EE">
      <w:pPr>
        <w:widowControl w:val="0"/>
        <w:spacing w:after="0" w:line="240" w:lineRule="auto"/>
        <w:ind w:left="1" w:right="355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а) ф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мя,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тч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 (при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на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чии)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4D2919" w:rsidRPr="0010005C" w:rsidRDefault="004D2919" w:rsidP="00F507EE">
      <w:pPr>
        <w:widowControl w:val="0"/>
        <w:spacing w:after="0" w:line="240" w:lineRule="auto"/>
        <w:ind w:left="1" w:right="355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б) д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 р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жден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я;</w:t>
      </w:r>
    </w:p>
    <w:p w:rsidR="004D2919" w:rsidRDefault="004D2919" w:rsidP="00F507EE">
      <w:pPr>
        <w:widowControl w:val="0"/>
        <w:spacing w:after="0" w:line="240" w:lineRule="auto"/>
        <w:ind w:left="1" w:right="2275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в)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р и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пра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ы, 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ю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ещ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ет в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ик; </w:t>
      </w:r>
    </w:p>
    <w:p w:rsidR="004D2919" w:rsidRPr="0010005C" w:rsidRDefault="004D2919" w:rsidP="00F507EE">
      <w:pPr>
        <w:widowControl w:val="0"/>
        <w:spacing w:after="0" w:line="240" w:lineRule="auto"/>
        <w:ind w:left="1" w:right="2275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г) н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ме</w:t>
      </w:r>
      <w:r w:rsidRPr="0010005C">
        <w:rPr>
          <w:rFonts w:ascii="Times New Roman" w:hAnsi="Times New Roman"/>
          <w:color w:val="000000"/>
          <w:sz w:val="24"/>
          <w:szCs w:val="24"/>
        </w:rPr>
        <w:t>р 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н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сть гр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ы, в 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от</w:t>
      </w:r>
      <w:r w:rsidRPr="0010005C">
        <w:rPr>
          <w:rFonts w:ascii="Times New Roman" w:hAnsi="Times New Roman"/>
          <w:color w:val="000000"/>
          <w:sz w:val="24"/>
          <w:szCs w:val="24"/>
        </w:rPr>
        <w:t>ор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зая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д.</w:t>
      </w:r>
    </w:p>
    <w:p w:rsidR="004D2919" w:rsidRPr="0010005C" w:rsidRDefault="004D2919" w:rsidP="00F507EE">
      <w:pPr>
        <w:widowControl w:val="0"/>
        <w:spacing w:after="0" w:line="240" w:lineRule="auto"/>
        <w:ind w:left="1" w:right="-17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hAnsi="Times New Roman"/>
          <w:color w:val="000000"/>
          <w:spacing w:val="10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ог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жн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ями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доро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ья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лаг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аю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дац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ло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-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о-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ич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ой 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исси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3.3.1.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Зая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те</w:t>
      </w:r>
      <w:r w:rsidRPr="0010005C">
        <w:rPr>
          <w:rFonts w:ascii="Times New Roman" w:hAnsi="Times New Roman"/>
          <w:color w:val="000000"/>
          <w:sz w:val="24"/>
          <w:szCs w:val="24"/>
        </w:rPr>
        <w:t>лей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спи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ппы в</w:t>
      </w:r>
      <w:r w:rsidRPr="0010005C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рег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8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8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z w:val="24"/>
          <w:szCs w:val="24"/>
        </w:rPr>
        <w:t>ано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ыми</w:t>
      </w:r>
      <w:r w:rsidRPr="0010005C">
        <w:rPr>
          <w:rFonts w:ascii="Times New Roman" w:hAnsi="Times New Roman"/>
          <w:color w:val="000000"/>
          <w:spacing w:val="8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8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равилами орган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дело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spacing w:after="0" w:line="240" w:lineRule="auto"/>
        <w:ind w:left="1" w:right="-59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Зая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ли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 ли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, наз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 за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м де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ск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ад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, в 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2 дней.</w:t>
      </w:r>
    </w:p>
    <w:p w:rsidR="004D2919" w:rsidRPr="0010005C" w:rsidRDefault="004D2919" w:rsidP="00F507EE">
      <w:pPr>
        <w:widowControl w:val="0"/>
        <w:spacing w:after="0" w:line="240" w:lineRule="auto"/>
        <w:ind w:left="1" w:right="-47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ть</w:t>
      </w:r>
      <w:r w:rsidRPr="0010005C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зано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ствии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дных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ппе,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зая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д.</w:t>
      </w:r>
    </w:p>
    <w:p w:rsidR="004D2919" w:rsidRPr="0010005C" w:rsidRDefault="004D2919" w:rsidP="00F507EE">
      <w:pPr>
        <w:widowControl w:val="0"/>
        <w:tabs>
          <w:tab w:val="left" w:pos="1924"/>
          <w:tab w:val="left" w:pos="3447"/>
          <w:tab w:val="left" w:pos="4065"/>
          <w:tab w:val="left" w:pos="5767"/>
          <w:tab w:val="left" w:pos="6508"/>
          <w:tab w:val="left" w:pos="7794"/>
          <w:tab w:val="left" w:pos="8141"/>
        </w:tabs>
        <w:spacing w:after="0" w:line="240" w:lineRule="auto"/>
        <w:ind w:left="1" w:right="-1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3.3.2.</w:t>
      </w:r>
      <w:r w:rsidRPr="0010005C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При</w:t>
      </w:r>
      <w:r w:rsidRPr="0010005C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>тии</w:t>
      </w:r>
      <w:r w:rsidRPr="0010005C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решения</w:t>
      </w:r>
      <w:r w:rsidRPr="0010005C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до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 пр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авителей)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за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ющий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или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закл</w:t>
      </w:r>
      <w:r w:rsidRPr="0010005C">
        <w:rPr>
          <w:rFonts w:ascii="Times New Roman" w:hAnsi="Times New Roman"/>
          <w:color w:val="000000"/>
          <w:spacing w:val="-9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чае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телями до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</w:t>
      </w:r>
      <w:r w:rsidRPr="0010005C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шен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ору</w:t>
      </w:r>
      <w:r w:rsidRPr="0010005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бразо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нии</w:t>
      </w:r>
      <w:r w:rsidRPr="0010005C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</w:t>
      </w:r>
      <w:r w:rsidRPr="0010005C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м дош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но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 обр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аз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ния.</w:t>
      </w:r>
    </w:p>
    <w:p w:rsidR="004D2919" w:rsidRPr="0010005C" w:rsidRDefault="004D2919" w:rsidP="00F507EE">
      <w:pPr>
        <w:widowControl w:val="0"/>
        <w:spacing w:after="0" w:line="240" w:lineRule="auto"/>
        <w:ind w:left="1" w:right="-15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3.3.3.</w:t>
      </w:r>
      <w:r w:rsidRPr="0010005C">
        <w:rPr>
          <w:rFonts w:ascii="Times New Roman" w:hAnsi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ае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аз</w:t>
      </w:r>
      <w:r w:rsidRPr="0010005C">
        <w:rPr>
          <w:rFonts w:ascii="Times New Roman" w:hAnsi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8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2</w:t>
      </w:r>
      <w:r w:rsidRPr="0010005C">
        <w:rPr>
          <w:rFonts w:ascii="Times New Roman" w:hAnsi="Times New Roman"/>
          <w:color w:val="000000"/>
          <w:spacing w:val="8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ей</w:t>
      </w:r>
      <w:r w:rsidRPr="0010005C">
        <w:rPr>
          <w:rFonts w:ascii="Times New Roman" w:hAnsi="Times New Roman"/>
          <w:color w:val="000000"/>
          <w:spacing w:val="8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сле закл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ения</w:t>
      </w:r>
      <w:r w:rsidRPr="0010005C">
        <w:rPr>
          <w:rFonts w:ascii="Times New Roman" w:hAnsi="Times New Roman"/>
          <w:color w:val="000000"/>
          <w:spacing w:val="13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3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</w:t>
      </w:r>
      <w:r w:rsidRPr="0010005C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лаш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3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14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ору</w:t>
      </w:r>
      <w:r w:rsidRPr="0010005C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13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4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3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де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pacing w:val="1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ппы</w:t>
      </w:r>
      <w:r w:rsidRPr="0010005C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ада</w:t>
      </w:r>
      <w:r w:rsidRPr="0010005C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дной</w:t>
      </w:r>
      <w:r w:rsidRPr="0010005C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пра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сти</w:t>
      </w:r>
      <w:r w:rsidRPr="0010005C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4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ой 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пра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сти.</w:t>
      </w:r>
      <w:r w:rsidRPr="0010005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зе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ка</w:t>
      </w:r>
      <w:r w:rsidRPr="0010005C">
        <w:rPr>
          <w:rFonts w:ascii="Times New Roman" w:hAnsi="Times New Roman"/>
          <w:color w:val="000000"/>
          <w:sz w:val="24"/>
          <w:szCs w:val="24"/>
        </w:rPr>
        <w:t>зы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а,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ор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z w:val="24"/>
          <w:szCs w:val="24"/>
        </w:rPr>
        <w:t>яз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сти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ада и 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 (за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 пр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авителей)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ов изменя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ся.</w:t>
      </w:r>
    </w:p>
    <w:p w:rsidR="004D2919" w:rsidRPr="0010005C" w:rsidRDefault="004D2919" w:rsidP="00F507EE">
      <w:pPr>
        <w:widowControl w:val="0"/>
        <w:spacing w:after="0" w:line="240" w:lineRule="auto"/>
        <w:ind w:left="1" w:right="-1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3.3.4.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чае</w:t>
      </w:r>
      <w:r w:rsidRPr="0010005C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дных</w:t>
      </w:r>
      <w:r w:rsidRPr="0010005C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е,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0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ор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д, за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ющим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ли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z w:val="24"/>
          <w:szCs w:val="24"/>
        </w:rPr>
        <w:t>нным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ля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ющая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зан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сно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ва</w:t>
      </w:r>
      <w:r w:rsidRPr="0010005C">
        <w:rPr>
          <w:rFonts w:ascii="Times New Roman" w:hAnsi="Times New Roman"/>
          <w:color w:val="000000"/>
          <w:sz w:val="24"/>
          <w:szCs w:val="24"/>
        </w:rPr>
        <w:t>ния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для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аза,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ты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рен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я,</w:t>
      </w:r>
      <w:r w:rsidRPr="0010005C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ж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сти, п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и 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ее расшифровк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tabs>
          <w:tab w:val="left" w:pos="1229"/>
          <w:tab w:val="left" w:pos="2531"/>
          <w:tab w:val="left" w:pos="4383"/>
          <w:tab w:val="left" w:pos="6078"/>
          <w:tab w:val="left" w:pos="7805"/>
          <w:tab w:val="left" w:pos="8321"/>
          <w:tab w:val="left" w:pos="9239"/>
        </w:tabs>
        <w:spacing w:after="0" w:line="240" w:lineRule="auto"/>
        <w:ind w:left="1" w:right="-1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дит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(з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ные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пр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z w:val="24"/>
          <w:szCs w:val="24"/>
        </w:rPr>
        <w:tab/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ab/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ув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мляю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об</w:t>
      </w:r>
      <w:r w:rsidRPr="0010005C">
        <w:rPr>
          <w:rFonts w:ascii="Times New Roman" w:hAnsi="Times New Roman"/>
          <w:color w:val="000000"/>
          <w:sz w:val="24"/>
          <w:szCs w:val="24"/>
        </w:rPr>
        <w:tab/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зе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 xml:space="preserve">в </w:t>
      </w:r>
      <w:r w:rsidRPr="0010005C">
        <w:rPr>
          <w:rFonts w:ascii="Times New Roman" w:hAnsi="Times New Roman"/>
          <w:color w:val="000000"/>
          <w:spacing w:val="-19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исьмен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де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5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ей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ты</w:t>
      </w:r>
      <w:r w:rsidRPr="0010005C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ассм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рен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зая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я.</w:t>
      </w:r>
    </w:p>
    <w:p w:rsidR="004D2919" w:rsidRPr="0010005C" w:rsidRDefault="004D2919" w:rsidP="00F507EE">
      <w:pPr>
        <w:widowControl w:val="0"/>
        <w:tabs>
          <w:tab w:val="left" w:pos="1675"/>
          <w:tab w:val="left" w:pos="3596"/>
          <w:tab w:val="left" w:pos="4049"/>
          <w:tab w:val="left" w:pos="5744"/>
          <w:tab w:val="left" w:pos="6190"/>
          <w:tab w:val="left" w:pos="8250"/>
        </w:tabs>
        <w:spacing w:after="0" w:line="240" w:lineRule="auto"/>
        <w:ind w:left="1" w:right="-5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pacing w:val="-2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регис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со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ств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ab/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правилами делопро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дст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ия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я об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 в лич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ле о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аю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ся. Фа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озна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</w:t>
      </w:r>
      <w:r w:rsidRPr="0010005C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 фи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на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ув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z w:val="24"/>
          <w:szCs w:val="24"/>
        </w:rPr>
        <w:t>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деле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нни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ря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чной п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ю р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 (з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авител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).</w:t>
      </w:r>
    </w:p>
    <w:p w:rsidR="004D2919" w:rsidRPr="0010005C" w:rsidRDefault="004D2919" w:rsidP="00F507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D2919" w:rsidRPr="0010005C" w:rsidRDefault="004D2919" w:rsidP="00F507EE">
      <w:pPr>
        <w:widowControl w:val="0"/>
        <w:spacing w:after="0" w:line="240" w:lineRule="auto"/>
        <w:ind w:left="788" w:right="-51"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10005C">
        <w:rPr>
          <w:rFonts w:ascii="Times New Roman" w:hAnsi="Times New Roman"/>
          <w:color w:val="000000"/>
          <w:spacing w:val="12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ЯДОК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ОСН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ОВ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АНИЕ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ОСПИТАННИКОВ</w:t>
      </w:r>
      <w:r w:rsidRPr="0010005C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ДРУГОЕ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Б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РАЗОВАТЕ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Л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ЬНОЕ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УЧРЕ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Ж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ДЕНИЕ</w:t>
      </w:r>
    </w:p>
    <w:p w:rsidR="004D2919" w:rsidRPr="0010005C" w:rsidRDefault="004D2919" w:rsidP="00F507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D2919" w:rsidRPr="0010005C" w:rsidRDefault="004D2919" w:rsidP="00F507EE">
      <w:pPr>
        <w:widowControl w:val="0"/>
        <w:spacing w:after="0" w:line="240" w:lineRule="auto"/>
        <w:ind w:left="1" w:right="-5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4.1.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вер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олет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его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гое</w:t>
      </w:r>
      <w:r w:rsidRPr="0010005C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ователь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ое</w:t>
      </w:r>
      <w:r w:rsidRPr="0010005C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ж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 мож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 о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ществлят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ся:</w:t>
      </w:r>
    </w:p>
    <w:p w:rsidR="004D2919" w:rsidRPr="0010005C" w:rsidRDefault="004D2919" w:rsidP="00F507EE">
      <w:pPr>
        <w:widowControl w:val="0"/>
        <w:spacing w:after="0" w:line="240" w:lineRule="auto"/>
        <w:ind w:left="1" w:right="-11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•</w:t>
      </w:r>
      <w:r w:rsidRPr="0010005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родит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лей</w:t>
      </w:r>
      <w:r w:rsidRPr="0010005C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редставител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анни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а,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том</w:t>
      </w:r>
      <w:r w:rsidRPr="0010005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сле</w:t>
      </w:r>
      <w:r w:rsidRPr="0010005C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ае перевода</w:t>
      </w:r>
      <w:r w:rsidRPr="0010005C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верш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олет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его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чающегося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ка)</w:t>
      </w:r>
      <w:r w:rsidRPr="0010005C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для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родолжен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осво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 программы 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ган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ию, 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ес</w:t>
      </w:r>
      <w:r w:rsidRPr="0010005C">
        <w:rPr>
          <w:rFonts w:ascii="Times New Roman" w:hAnsi="Times New Roman"/>
          <w:color w:val="000000"/>
          <w:sz w:val="24"/>
          <w:szCs w:val="24"/>
        </w:rPr>
        <w:t>твл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об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азоват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деятел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;</w:t>
      </w:r>
    </w:p>
    <w:p w:rsidR="004D2919" w:rsidRPr="0010005C" w:rsidRDefault="004D2919" w:rsidP="00F507EE">
      <w:pPr>
        <w:widowControl w:val="0"/>
        <w:spacing w:after="0" w:line="240" w:lineRule="auto"/>
        <w:ind w:left="1" w:right="-13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•</w:t>
      </w:r>
      <w:r w:rsidRPr="0010005C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обстоятел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z w:val="24"/>
          <w:szCs w:val="24"/>
        </w:rPr>
        <w:t>ствам,</w:t>
      </w:r>
      <w:r w:rsidRPr="0010005C">
        <w:rPr>
          <w:rFonts w:ascii="Times New Roman" w:hAnsi="Times New Roman"/>
          <w:color w:val="000000"/>
          <w:spacing w:val="9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ависящим</w:t>
      </w:r>
      <w:r w:rsidRPr="0010005C">
        <w:rPr>
          <w:rFonts w:ascii="Times New Roman" w:hAnsi="Times New Roman"/>
          <w:color w:val="000000"/>
          <w:spacing w:val="9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от</w:t>
      </w:r>
      <w:r w:rsidRPr="0010005C">
        <w:rPr>
          <w:rFonts w:ascii="Times New Roman" w:hAnsi="Times New Roman"/>
          <w:color w:val="000000"/>
          <w:spacing w:val="9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ли</w:t>
      </w:r>
      <w:r w:rsidRPr="0010005C">
        <w:rPr>
          <w:rFonts w:ascii="Times New Roman" w:hAnsi="Times New Roman"/>
          <w:color w:val="000000"/>
          <w:spacing w:val="9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9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ых</w:t>
      </w:r>
      <w:r w:rsidRPr="0010005C">
        <w:rPr>
          <w:rFonts w:ascii="Times New Roman" w:hAnsi="Times New Roman"/>
          <w:color w:val="000000"/>
          <w:spacing w:val="9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тавителей) воспитанника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ДОУ</w:t>
      </w:r>
      <w:r w:rsidRPr="0010005C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ществляющего</w:t>
      </w:r>
      <w:r w:rsidRPr="0010005C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азователь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дея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ость,</w:t>
      </w:r>
      <w:r w:rsidRPr="0010005C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том</w:t>
      </w:r>
      <w:r w:rsidRPr="0010005C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числе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аях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hAnsi="Times New Roman"/>
          <w:color w:val="000000"/>
          <w:sz w:val="24"/>
          <w:szCs w:val="24"/>
        </w:rPr>
        <w:t>видации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ган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, 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твл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z w:val="24"/>
          <w:szCs w:val="24"/>
        </w:rPr>
        <w:t>щей 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тель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ость;</w:t>
      </w:r>
    </w:p>
    <w:p w:rsidR="004D2919" w:rsidRDefault="004D2919" w:rsidP="00F507EE">
      <w:pPr>
        <w:widowControl w:val="0"/>
        <w:spacing w:after="0" w:line="240" w:lineRule="auto"/>
        <w:ind w:left="-74" w:right="-1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• на вр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мя ка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пит</w:t>
      </w:r>
      <w:r w:rsidRPr="0010005C">
        <w:rPr>
          <w:rFonts w:ascii="Times New Roman" w:hAnsi="Times New Roman"/>
          <w:color w:val="000000"/>
          <w:sz w:val="24"/>
          <w:szCs w:val="24"/>
        </w:rPr>
        <w:t>аль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о 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z w:val="24"/>
          <w:szCs w:val="24"/>
        </w:rPr>
        <w:t>он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 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У; </w:t>
      </w:r>
    </w:p>
    <w:p w:rsidR="004D2919" w:rsidRPr="0010005C" w:rsidRDefault="004D2919" w:rsidP="00F507EE">
      <w:pPr>
        <w:widowControl w:val="0"/>
        <w:spacing w:after="0" w:line="240" w:lineRule="auto"/>
        <w:ind w:left="-74" w:right="-1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• </w:t>
      </w:r>
      <w:r w:rsidRPr="0010005C">
        <w:rPr>
          <w:rFonts w:ascii="Times New Roman" w:hAnsi="Times New Roman"/>
          <w:color w:val="000000"/>
          <w:sz w:val="24"/>
          <w:szCs w:val="24"/>
        </w:rPr>
        <w:t>на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основ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медицинского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заклю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ения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со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тоянии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здоровья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реб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а, пре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ятст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его его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аль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ейше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пребы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ДО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F507EE" w:rsidRDefault="004D2919" w:rsidP="00F507EE">
      <w:pPr>
        <w:widowControl w:val="0"/>
        <w:spacing w:after="0" w:line="240" w:lineRule="auto"/>
        <w:ind w:left="1" w:right="-19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4.2.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Основан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для</w:t>
      </w:r>
      <w:r w:rsidRPr="0010005C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вода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гое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z w:val="24"/>
          <w:szCs w:val="24"/>
        </w:rPr>
        <w:t>разоват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ое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чреж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ени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является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з зав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го</w:t>
      </w:r>
      <w:r w:rsidRPr="0010005C">
        <w:rPr>
          <w:rFonts w:ascii="Times New Roman" w:hAnsi="Times New Roman"/>
          <w:color w:val="000000"/>
          <w:spacing w:val="14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ДОУ</w:t>
      </w:r>
      <w:r w:rsidRPr="0010005C">
        <w:rPr>
          <w:rFonts w:ascii="Times New Roman" w:hAnsi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5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воде</w:t>
      </w:r>
      <w:r w:rsidRPr="0010005C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не</w:t>
      </w:r>
      <w:r w:rsidRPr="0010005C">
        <w:rPr>
          <w:rFonts w:ascii="Times New Roman" w:hAnsi="Times New Roman"/>
          <w:color w:val="000000"/>
          <w:sz w:val="24"/>
          <w:szCs w:val="24"/>
        </w:rPr>
        <w:t>сов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енн</w:t>
      </w:r>
      <w:r w:rsidRPr="0010005C">
        <w:rPr>
          <w:rFonts w:ascii="Times New Roman" w:hAnsi="Times New Roman"/>
          <w:color w:val="000000"/>
          <w:sz w:val="24"/>
          <w:szCs w:val="24"/>
        </w:rPr>
        <w:t>олет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его</w:t>
      </w:r>
      <w:r w:rsidRPr="0010005C">
        <w:rPr>
          <w:rFonts w:ascii="Times New Roman" w:hAnsi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4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4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 заявлен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редставител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согла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комиссией 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пределяющ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ста</w:t>
      </w:r>
      <w:r w:rsidRPr="0010005C">
        <w:rPr>
          <w:rFonts w:ascii="Times New Roman" w:hAnsi="Times New Roman"/>
          <w:color w:val="000000"/>
          <w:spacing w:val="11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ых</w:t>
      </w:r>
      <w:r w:rsidRPr="0010005C">
        <w:rPr>
          <w:rFonts w:ascii="Times New Roman" w:hAnsi="Times New Roman"/>
          <w:color w:val="000000"/>
          <w:spacing w:val="1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z w:val="24"/>
          <w:szCs w:val="24"/>
        </w:rPr>
        <w:t>зовательных</w:t>
      </w:r>
      <w:r w:rsidRPr="0010005C">
        <w:rPr>
          <w:rFonts w:ascii="Times New Roman" w:hAnsi="Times New Roman"/>
          <w:color w:val="000000"/>
          <w:spacing w:val="11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орга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за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 xml:space="preserve"> Слободо-Туринксого МОУО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ри</w:t>
      </w:r>
      <w:r w:rsidRPr="0010005C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али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свобо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ных</w:t>
      </w:r>
      <w:r w:rsidRPr="0010005C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ах дан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ого во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та.</w:t>
      </w:r>
    </w:p>
    <w:p w:rsidR="004D2919" w:rsidRPr="0010005C" w:rsidRDefault="004D2919" w:rsidP="00F507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D2919" w:rsidRPr="0010005C" w:rsidRDefault="004D2919" w:rsidP="00F507EE">
      <w:pPr>
        <w:widowControl w:val="0"/>
        <w:spacing w:after="0" w:line="240" w:lineRule="auto"/>
        <w:ind w:left="428" w:right="-20"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10005C">
        <w:rPr>
          <w:rFonts w:ascii="Times New Roman" w:hAnsi="Times New Roman"/>
          <w:color w:val="000000"/>
          <w:spacing w:val="12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ЯДОК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СНОВАНИЕ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ЧИС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ВОСПИ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АННИКА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ДОУ</w:t>
      </w:r>
    </w:p>
    <w:p w:rsidR="004D2919" w:rsidRPr="0010005C" w:rsidRDefault="004D2919" w:rsidP="00F507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D2919" w:rsidRPr="0010005C" w:rsidRDefault="004D2919" w:rsidP="00F507EE">
      <w:pPr>
        <w:widowControl w:val="0"/>
        <w:spacing w:after="0" w:line="240" w:lineRule="auto"/>
        <w:ind w:left="1" w:right="-15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5.1</w:t>
      </w:r>
      <w:r w:rsidRPr="0010005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.Образовательные</w:t>
      </w:r>
      <w:r w:rsidRPr="0010005C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ошен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рекращаю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тс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сро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действия</w:t>
      </w:r>
      <w:r w:rsidRPr="0010005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Договора об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образователь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ам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ого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связи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отч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ДОУ</w:t>
      </w:r>
      <w:r w:rsidRPr="0010005C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основан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ичного</w:t>
      </w:r>
      <w:r w:rsidRPr="0010005C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 (зако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ви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лей).</w:t>
      </w:r>
    </w:p>
    <w:p w:rsidR="004D2919" w:rsidRPr="0010005C" w:rsidRDefault="004D2919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5.2. Отчислен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 воспитанника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ДОУ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тся в след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ющих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уча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z w:val="24"/>
          <w:szCs w:val="24"/>
        </w:rPr>
        <w:t>:</w:t>
      </w:r>
    </w:p>
    <w:p w:rsidR="004D2919" w:rsidRPr="0010005C" w:rsidRDefault="004D2919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 xml:space="preserve">• в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вязи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 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ем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снов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тельной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мы дошкольного образова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я;</w:t>
      </w:r>
    </w:p>
    <w:p w:rsidR="004D2919" w:rsidRPr="0010005C" w:rsidRDefault="004D2919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•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нициативе</w:t>
      </w:r>
      <w:r w:rsidRPr="0010005C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лей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редст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ви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й)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ников,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исле</w:t>
      </w:r>
      <w:r w:rsidRPr="0010005C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ае</w:t>
      </w:r>
      <w:r w:rsidRPr="0010005C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ерево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го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ежден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для</w:t>
      </w:r>
      <w:r w:rsidRPr="0010005C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родолж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ния</w:t>
      </w:r>
      <w:r w:rsidRPr="0010005C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освоения образователь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рог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ы дошкол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ого образован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я;</w:t>
      </w:r>
    </w:p>
    <w:p w:rsidR="004D2919" w:rsidRPr="0010005C" w:rsidRDefault="004D2919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 xml:space="preserve">•в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вязи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 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екращ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бо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остановле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ние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деятель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ости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ДОУ;</w:t>
      </w:r>
    </w:p>
    <w:p w:rsidR="004D2919" w:rsidRPr="0010005C" w:rsidRDefault="004D2919" w:rsidP="00F507EE">
      <w:pPr>
        <w:widowControl w:val="0"/>
        <w:tabs>
          <w:tab w:val="left" w:pos="590"/>
          <w:tab w:val="left" w:pos="2118"/>
          <w:tab w:val="left" w:pos="4248"/>
          <w:tab w:val="left" w:pos="5948"/>
          <w:tab w:val="left" w:pos="8157"/>
        </w:tabs>
        <w:spacing w:after="0" w:line="240" w:lineRule="auto"/>
        <w:ind w:left="1" w:right="-5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•по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основаниям,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пре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смотренным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дейст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ющим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зако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одательством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Росси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ск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й Фед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рац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spacing w:after="0" w:line="240" w:lineRule="auto"/>
        <w:ind w:left="1" w:right="-5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5.3. Образовательные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ошен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мо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т быть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рекращ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 досро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 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сле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ющих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ая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z w:val="24"/>
          <w:szCs w:val="24"/>
        </w:rPr>
        <w:t>:</w:t>
      </w:r>
      <w:r w:rsidRPr="0010005C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•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иат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ди</w:t>
      </w:r>
      <w:r w:rsidRPr="0010005C">
        <w:rPr>
          <w:rFonts w:ascii="Times New Roman" w:hAnsi="Times New Roman"/>
          <w:color w:val="000000"/>
          <w:sz w:val="24"/>
          <w:szCs w:val="24"/>
        </w:rPr>
        <w:t>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(законн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ающ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гося,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том</w:t>
      </w:r>
      <w:r w:rsidRPr="0010005C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сле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ае</w:t>
      </w:r>
      <w:r w:rsidRPr="0010005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ер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вода</w:t>
      </w:r>
      <w:r w:rsidRPr="0010005C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чающегося</w:t>
      </w:r>
      <w:r w:rsidRPr="0010005C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для</w:t>
      </w:r>
      <w:r w:rsidRPr="0010005C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родолж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освоения</w:t>
      </w:r>
      <w:r w:rsidRPr="0010005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образователь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рограм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д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гое дошкол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z w:val="24"/>
          <w:szCs w:val="24"/>
        </w:rPr>
        <w:t>ое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ежден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е;</w:t>
      </w:r>
    </w:p>
    <w:p w:rsidR="004D2919" w:rsidRPr="0010005C" w:rsidRDefault="004D2919" w:rsidP="00F507EE">
      <w:pPr>
        <w:widowControl w:val="0"/>
        <w:tabs>
          <w:tab w:val="left" w:pos="377"/>
          <w:tab w:val="left" w:pos="905"/>
          <w:tab w:val="left" w:pos="2277"/>
          <w:tab w:val="left" w:pos="4025"/>
          <w:tab w:val="left" w:pos="5528"/>
          <w:tab w:val="left" w:pos="5941"/>
          <w:tab w:val="left" w:pos="7282"/>
          <w:tab w:val="left" w:pos="8486"/>
        </w:tabs>
        <w:spacing w:after="0" w:line="240" w:lineRule="auto"/>
        <w:ind w:left="1" w:right="-5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•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на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основ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медицинского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заклю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ения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со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тоянии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здоровья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реб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а, пре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ятст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его его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аль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ейше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ребы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ДОУ;</w:t>
      </w:r>
    </w:p>
    <w:p w:rsidR="004D2919" w:rsidRPr="0010005C" w:rsidRDefault="004D2919" w:rsidP="00F507EE">
      <w:pPr>
        <w:widowControl w:val="0"/>
        <w:tabs>
          <w:tab w:val="left" w:pos="1881"/>
          <w:tab w:val="left" w:pos="3501"/>
          <w:tab w:val="left" w:pos="4964"/>
          <w:tab w:val="left" w:pos="6319"/>
          <w:tab w:val="left" w:pos="7667"/>
        </w:tabs>
        <w:spacing w:after="0" w:line="240" w:lineRule="auto"/>
        <w:ind w:left="1" w:right="-49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5.4.Отчислен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офо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рм</w:t>
      </w:r>
      <w:r w:rsidRPr="0010005C">
        <w:rPr>
          <w:rFonts w:ascii="Times New Roman" w:hAnsi="Times New Roman"/>
          <w:color w:val="000000"/>
          <w:sz w:val="24"/>
          <w:szCs w:val="24"/>
        </w:rPr>
        <w:t>ляется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заявлен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телей</w:t>
      </w:r>
      <w:r w:rsidRPr="0010005C">
        <w:rPr>
          <w:rFonts w:ascii="Times New Roman" w:hAnsi="Times New Roman"/>
          <w:color w:val="000000"/>
          <w:sz w:val="24"/>
          <w:szCs w:val="24"/>
        </w:rPr>
        <w:tab/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Pr="0010005C">
        <w:rPr>
          <w:rFonts w:ascii="Times New Roman" w:hAnsi="Times New Roman"/>
          <w:color w:val="000000"/>
          <w:sz w:val="24"/>
          <w:szCs w:val="24"/>
        </w:rPr>
        <w:t>зако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ых</w:t>
      </w:r>
      <w:r w:rsidRPr="0010005C">
        <w:rPr>
          <w:rFonts w:ascii="Times New Roman" w:hAnsi="Times New Roman"/>
          <w:color w:val="000000"/>
          <w:sz w:val="24"/>
          <w:szCs w:val="24"/>
        </w:rPr>
        <w:tab/>
        <w:t>представителей) воспитанника и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ка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ом зав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его ДОУ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а отчисление с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ка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ем пр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чи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ы.</w:t>
      </w:r>
    </w:p>
    <w:p w:rsidR="004D2919" w:rsidRPr="0010005C" w:rsidRDefault="004D2919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5.5.</w:t>
      </w:r>
      <w:r w:rsidRPr="0010005C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При</w:t>
      </w:r>
      <w:r w:rsidRPr="0010005C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рекращ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нии</w:t>
      </w:r>
      <w:r w:rsidRPr="0010005C">
        <w:rPr>
          <w:rFonts w:ascii="Times New Roman" w:hAnsi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4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тноше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ДОУ</w:t>
      </w:r>
      <w:r w:rsidRPr="0010005C">
        <w:rPr>
          <w:rFonts w:ascii="Times New Roman" w:hAnsi="Times New Roman"/>
          <w:color w:val="000000"/>
          <w:spacing w:val="14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или</w:t>
      </w:r>
      <w:r w:rsidRPr="0010005C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лицо 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омоч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ое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выда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елям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(законным пред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тавителям)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 w:rsidRPr="0010005C">
        <w:rPr>
          <w:rFonts w:ascii="Times New Roman" w:hAnsi="Times New Roman"/>
          <w:color w:val="000000"/>
          <w:sz w:val="24"/>
          <w:szCs w:val="24"/>
        </w:rPr>
        <w:t>од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10005C">
        <w:rPr>
          <w:rFonts w:ascii="Times New Roman" w:hAnsi="Times New Roman"/>
          <w:color w:val="000000"/>
          <w:sz w:val="24"/>
          <w:szCs w:val="24"/>
        </w:rPr>
        <w:t>сь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ци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 кар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бен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а.</w:t>
      </w:r>
    </w:p>
    <w:p w:rsidR="004D2919" w:rsidRDefault="004D2919" w:rsidP="00F507EE">
      <w:pPr>
        <w:widowControl w:val="0"/>
        <w:spacing w:after="0" w:line="240" w:lineRule="auto"/>
        <w:ind w:left="1" w:right="-53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5.6.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равл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выбывш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го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ика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10005C">
        <w:rPr>
          <w:rFonts w:ascii="Times New Roman" w:hAnsi="Times New Roman"/>
          <w:color w:val="000000"/>
          <w:sz w:val="24"/>
          <w:szCs w:val="24"/>
        </w:rPr>
        <w:t>ся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хи</w:t>
      </w:r>
      <w:r w:rsidRPr="0010005C">
        <w:rPr>
          <w:rFonts w:ascii="Times New Roman" w:hAnsi="Times New Roman"/>
          <w:color w:val="000000"/>
          <w:sz w:val="24"/>
          <w:szCs w:val="24"/>
        </w:rPr>
        <w:t>ве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ДОУ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лич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деле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ребен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а в те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 3 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т.</w:t>
      </w:r>
    </w:p>
    <w:p w:rsidR="004D2919" w:rsidRPr="0010005C" w:rsidRDefault="004D2919" w:rsidP="00F507EE">
      <w:pPr>
        <w:widowControl w:val="0"/>
        <w:spacing w:after="0" w:line="240" w:lineRule="auto"/>
        <w:ind w:left="1" w:right="-53" w:firstLine="28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2919" w:rsidRDefault="004D2919" w:rsidP="003E69F3">
      <w:pPr>
        <w:widowControl w:val="0"/>
        <w:tabs>
          <w:tab w:val="left" w:pos="2653"/>
          <w:tab w:val="left" w:pos="3486"/>
          <w:tab w:val="left" w:pos="5746"/>
          <w:tab w:val="left" w:pos="6911"/>
        </w:tabs>
        <w:spacing w:after="0" w:line="240" w:lineRule="auto"/>
        <w:ind w:left="788" w:right="-59"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10005C">
        <w:rPr>
          <w:rFonts w:ascii="Times New Roman" w:hAnsi="Times New Roman"/>
          <w:color w:val="000000"/>
          <w:spacing w:val="12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Pr="0010005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ЯДОК</w:t>
      </w:r>
      <w:r w:rsidRPr="0010005C">
        <w:rPr>
          <w:rFonts w:ascii="Times New Roman" w:hAnsi="Times New Roman"/>
          <w:color w:val="000000"/>
          <w:sz w:val="24"/>
          <w:szCs w:val="24"/>
        </w:rPr>
        <w:tab/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ОСН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ВОССТАНОВ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ЕНИЯ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ВОСПИТАННИКОВ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ДОУ</w:t>
      </w:r>
    </w:p>
    <w:p w:rsidR="004D2919" w:rsidRPr="0010005C" w:rsidRDefault="004D2919" w:rsidP="00F507EE">
      <w:pPr>
        <w:widowControl w:val="0"/>
        <w:tabs>
          <w:tab w:val="left" w:pos="2653"/>
          <w:tab w:val="left" w:pos="3486"/>
          <w:tab w:val="left" w:pos="5746"/>
          <w:tab w:val="left" w:pos="6911"/>
        </w:tabs>
        <w:spacing w:after="0" w:line="240" w:lineRule="auto"/>
        <w:ind w:left="788" w:right="-59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2919" w:rsidRPr="0010005C" w:rsidRDefault="004D2919" w:rsidP="00F507EE">
      <w:pPr>
        <w:widowControl w:val="0"/>
        <w:spacing w:after="0" w:line="240" w:lineRule="auto"/>
        <w:ind w:left="1" w:right="-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6.1.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Восст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новление</w:t>
      </w:r>
      <w:r w:rsidRPr="0010005C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ника</w:t>
      </w:r>
      <w:r w:rsidRPr="0010005C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образователь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орган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ции,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отч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ого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из дош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орга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ии</w:t>
      </w:r>
      <w:r w:rsidRPr="0010005C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аявл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родител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(законн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ред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тавител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10005C">
        <w:rPr>
          <w:rFonts w:ascii="Times New Roman" w:hAnsi="Times New Roman"/>
          <w:color w:val="000000"/>
          <w:sz w:val="24"/>
          <w:szCs w:val="24"/>
        </w:rPr>
        <w:t>)</w:t>
      </w:r>
      <w:r w:rsidRPr="0010005C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ребёнка, 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щ</w:t>
      </w:r>
      <w:r w:rsidRPr="0010005C">
        <w:rPr>
          <w:rFonts w:ascii="Times New Roman" w:hAnsi="Times New Roman"/>
          <w:color w:val="000000"/>
          <w:sz w:val="24"/>
          <w:szCs w:val="24"/>
        </w:rPr>
        <w:t>ествля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тся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z w:val="24"/>
          <w:szCs w:val="24"/>
        </w:rPr>
        <w:t>ласов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ию</w:t>
      </w:r>
      <w:r w:rsidRPr="0010005C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ией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пределен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ст</w:t>
      </w:r>
      <w:r w:rsidRPr="0010005C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дош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10005C">
        <w:rPr>
          <w:rFonts w:ascii="Times New Roman" w:hAnsi="Times New Roman"/>
          <w:color w:val="000000"/>
          <w:sz w:val="24"/>
          <w:szCs w:val="24"/>
        </w:rPr>
        <w:t>ол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ьн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 образователь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ых</w:t>
      </w:r>
      <w:r w:rsidRPr="0010005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z w:val="24"/>
          <w:szCs w:val="24"/>
        </w:rPr>
        <w:t>га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Слободо-Туринского МОУО  </w:t>
      </w:r>
      <w:r w:rsidRPr="0010005C">
        <w:rPr>
          <w:rFonts w:ascii="Times New Roman" w:hAnsi="Times New Roman"/>
          <w:color w:val="000000"/>
          <w:sz w:val="24"/>
          <w:szCs w:val="24"/>
        </w:rPr>
        <w:t>при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10005C">
        <w:rPr>
          <w:rFonts w:ascii="Times New Roman" w:hAnsi="Times New Roman"/>
          <w:color w:val="000000"/>
          <w:sz w:val="24"/>
          <w:szCs w:val="24"/>
        </w:rPr>
        <w:t>ич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свобод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z w:val="24"/>
          <w:szCs w:val="24"/>
        </w:rPr>
        <w:t>х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ме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 в г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ах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го возра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та.</w:t>
      </w:r>
    </w:p>
    <w:p w:rsidR="004D2919" w:rsidRPr="0010005C" w:rsidRDefault="004D2919" w:rsidP="00F507EE">
      <w:pPr>
        <w:widowControl w:val="0"/>
        <w:spacing w:after="0" w:line="240" w:lineRule="auto"/>
        <w:ind w:left="1" w:right="-17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6.2.</w:t>
      </w:r>
      <w:r w:rsidRPr="0010005C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тановлен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ника</w:t>
      </w:r>
      <w:r w:rsidRPr="0010005C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орг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низац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во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z w:val="24"/>
          <w:szCs w:val="24"/>
        </w:rPr>
        <w:t>ится</w:t>
      </w:r>
      <w:r w:rsidRPr="0010005C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 соотв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тствии</w:t>
      </w:r>
      <w:r w:rsidRPr="0010005C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Правила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ёма</w:t>
      </w:r>
      <w:r w:rsidRPr="0010005C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иков</w:t>
      </w:r>
      <w:r w:rsidRPr="0010005C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зовател</w:t>
      </w:r>
      <w:r w:rsidRPr="0010005C">
        <w:rPr>
          <w:rFonts w:ascii="Times New Roman" w:hAnsi="Times New Roman"/>
          <w:color w:val="000000"/>
          <w:spacing w:val="7"/>
          <w:sz w:val="24"/>
          <w:szCs w:val="24"/>
        </w:rPr>
        <w:t>ь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орган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10005C">
        <w:rPr>
          <w:rFonts w:ascii="Times New Roman" w:hAnsi="Times New Roman"/>
          <w:color w:val="000000"/>
          <w:sz w:val="24"/>
          <w:szCs w:val="24"/>
        </w:rPr>
        <w:t>ацию</w:t>
      </w:r>
      <w:r w:rsidRPr="0010005C"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 оформляется пр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ик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ом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ковод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теля (заве</w:t>
      </w:r>
      <w:r w:rsidRPr="0010005C"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ю</w:t>
      </w:r>
      <w:r w:rsidRPr="0010005C">
        <w:rPr>
          <w:rFonts w:ascii="Times New Roman" w:hAnsi="Times New Roman"/>
          <w:color w:val="000000"/>
          <w:sz w:val="24"/>
          <w:szCs w:val="24"/>
        </w:rPr>
        <w:t>щего)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образоват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ой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орга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spacing w:after="0" w:line="240" w:lineRule="auto"/>
        <w:ind w:left="1" w:right="-9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6.3.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Пр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ва</w:t>
      </w:r>
      <w:r w:rsidRPr="0010005C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1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обя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нн</w:t>
      </w:r>
      <w:r w:rsidRPr="0010005C">
        <w:rPr>
          <w:rFonts w:ascii="Times New Roman" w:hAnsi="Times New Roman"/>
          <w:color w:val="000000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ти</w:t>
      </w:r>
      <w:r w:rsidRPr="0010005C">
        <w:rPr>
          <w:rFonts w:ascii="Times New Roman" w:hAnsi="Times New Roman"/>
          <w:color w:val="000000"/>
          <w:spacing w:val="11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ник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образователь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ого</w:t>
      </w:r>
      <w:r w:rsidRPr="0010005C">
        <w:rPr>
          <w:rFonts w:ascii="Times New Roman" w:hAnsi="Times New Roman"/>
          <w:color w:val="000000"/>
          <w:spacing w:val="10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10005C">
        <w:rPr>
          <w:rFonts w:ascii="Times New Roman" w:hAnsi="Times New Roman"/>
          <w:color w:val="000000"/>
          <w:sz w:val="24"/>
          <w:szCs w:val="24"/>
        </w:rPr>
        <w:t>ес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са</w:t>
      </w:r>
      <w:r w:rsidRPr="0010005C">
        <w:rPr>
          <w:rFonts w:ascii="Times New Roman" w:hAnsi="Times New Roman"/>
          <w:color w:val="000000"/>
          <w:sz w:val="24"/>
          <w:szCs w:val="24"/>
        </w:rPr>
        <w:t>,</w:t>
      </w:r>
      <w:r w:rsidRPr="0010005C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ре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см</w:t>
      </w:r>
      <w:r w:rsidRPr="0010005C">
        <w:rPr>
          <w:rFonts w:ascii="Times New Roman" w:hAnsi="Times New Roman"/>
          <w:color w:val="000000"/>
          <w:sz w:val="24"/>
          <w:szCs w:val="24"/>
        </w:rPr>
        <w:t>отренн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ые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зако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одательством</w:t>
      </w:r>
      <w:r w:rsidRPr="0010005C">
        <w:rPr>
          <w:rFonts w:ascii="Times New Roman" w:hAnsi="Times New Roman"/>
          <w:color w:val="000000"/>
          <w:spacing w:val="15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</w:t>
      </w:r>
      <w:r w:rsidRPr="0010005C">
        <w:rPr>
          <w:rFonts w:ascii="Times New Roman" w:hAnsi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обра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ов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5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лок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ль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ыми</w:t>
      </w:r>
      <w:r w:rsidRPr="0010005C">
        <w:rPr>
          <w:rFonts w:ascii="Times New Roman" w:hAnsi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орматив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актами</w:t>
      </w:r>
      <w:r w:rsidRPr="0010005C">
        <w:rPr>
          <w:rFonts w:ascii="Times New Roman" w:hAnsi="Times New Roman"/>
          <w:color w:val="000000"/>
          <w:spacing w:val="156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У, прекращаются с 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ты 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z w:val="24"/>
          <w:szCs w:val="24"/>
        </w:rPr>
        <w:t>ос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тановлен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 восп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та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ника в Д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У.</w:t>
      </w:r>
    </w:p>
    <w:p w:rsidR="004D2919" w:rsidRDefault="004D2919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2919" w:rsidRDefault="004D2919" w:rsidP="00F507EE">
      <w:pPr>
        <w:widowControl w:val="0"/>
        <w:spacing w:after="0" w:line="240" w:lineRule="auto"/>
        <w:ind w:left="1" w:right="-20"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7.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ЗА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КЛ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ЮЧИТЕЛЬНЫЕ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10005C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ОЛ</w:t>
      </w:r>
      <w:r w:rsidRPr="0010005C">
        <w:rPr>
          <w:rFonts w:ascii="Times New Roman" w:hAnsi="Times New Roman"/>
          <w:b/>
          <w:bCs/>
          <w:color w:val="000000"/>
          <w:sz w:val="24"/>
          <w:szCs w:val="24"/>
        </w:rPr>
        <w:t>ОЖЕНИЯ</w:t>
      </w:r>
    </w:p>
    <w:p w:rsidR="004D2919" w:rsidRDefault="004D2919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2919" w:rsidRPr="0010005C" w:rsidRDefault="004D2919" w:rsidP="00F507EE">
      <w:pPr>
        <w:widowControl w:val="0"/>
        <w:spacing w:after="0" w:line="240" w:lineRule="auto"/>
        <w:ind w:left="1" w:right="-2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7.1.</w:t>
      </w:r>
      <w:r w:rsidRPr="0010005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10005C">
        <w:rPr>
          <w:rFonts w:ascii="Times New Roman" w:hAnsi="Times New Roman"/>
          <w:color w:val="000000"/>
          <w:sz w:val="24"/>
          <w:szCs w:val="24"/>
        </w:rPr>
        <w:t>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ящ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10005C">
        <w:rPr>
          <w:rFonts w:ascii="Times New Roman" w:hAnsi="Times New Roman"/>
          <w:color w:val="000000"/>
          <w:sz w:val="24"/>
          <w:szCs w:val="24"/>
        </w:rPr>
        <w:t>оложен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мо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>оси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z w:val="24"/>
          <w:szCs w:val="24"/>
        </w:rPr>
        <w:t>ься</w:t>
      </w:r>
      <w:r w:rsidRPr="0010005C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соответ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z w:val="24"/>
          <w:szCs w:val="24"/>
        </w:rPr>
        <w:t>твии</w:t>
      </w:r>
      <w:r w:rsidRPr="0010005C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10005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дейст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z w:val="24"/>
          <w:szCs w:val="24"/>
        </w:rPr>
        <w:t>ющим зако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z w:val="24"/>
          <w:szCs w:val="24"/>
        </w:rPr>
        <w:t xml:space="preserve">одательством и 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Ус</w:t>
      </w:r>
      <w:r w:rsidRPr="0010005C">
        <w:rPr>
          <w:rFonts w:ascii="Times New Roman" w:hAnsi="Times New Roman"/>
          <w:color w:val="000000"/>
          <w:sz w:val="24"/>
          <w:szCs w:val="24"/>
        </w:rPr>
        <w:t>тавом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МАОУ «Краснослободская СОШ»</w:t>
      </w:r>
      <w:r w:rsidRPr="0010005C">
        <w:rPr>
          <w:rFonts w:ascii="Times New Roman" w:hAnsi="Times New Roman"/>
          <w:color w:val="000000"/>
          <w:sz w:val="24"/>
          <w:szCs w:val="24"/>
        </w:rPr>
        <w:t>.</w:t>
      </w:r>
    </w:p>
    <w:p w:rsidR="004D2919" w:rsidRPr="0010005C" w:rsidRDefault="004D2919" w:rsidP="00F507EE">
      <w:pPr>
        <w:widowControl w:val="0"/>
        <w:spacing w:after="0" w:line="240" w:lineRule="auto"/>
        <w:ind w:left="1" w:right="-5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05C">
        <w:rPr>
          <w:rFonts w:ascii="Times New Roman" w:hAnsi="Times New Roman"/>
          <w:color w:val="000000"/>
          <w:sz w:val="24"/>
          <w:szCs w:val="24"/>
        </w:rPr>
        <w:t>7.2.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Срок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действия</w:t>
      </w:r>
      <w:r w:rsidRPr="0010005C">
        <w:rPr>
          <w:rFonts w:ascii="Times New Roman" w:hAnsi="Times New Roman"/>
          <w:color w:val="000000"/>
          <w:spacing w:val="95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10005C">
        <w:rPr>
          <w:rFonts w:ascii="Times New Roman" w:hAnsi="Times New Roman"/>
          <w:color w:val="000000"/>
          <w:sz w:val="24"/>
          <w:szCs w:val="24"/>
        </w:rPr>
        <w:t>стоящего</w:t>
      </w:r>
      <w:r w:rsidRPr="0010005C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Положен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не</w:t>
      </w:r>
      <w:r w:rsidRPr="0010005C"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огран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чен.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Пол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10005C">
        <w:rPr>
          <w:rFonts w:ascii="Times New Roman" w:hAnsi="Times New Roman"/>
          <w:color w:val="000000"/>
          <w:sz w:val="24"/>
          <w:szCs w:val="24"/>
        </w:rPr>
        <w:t>ж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ние</w:t>
      </w:r>
      <w:r w:rsidRPr="0010005C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дейст</w:t>
      </w:r>
      <w:r w:rsidRPr="0010005C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10005C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до пр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ин</w:t>
      </w:r>
      <w:r w:rsidRPr="0010005C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z w:val="24"/>
          <w:szCs w:val="24"/>
        </w:rPr>
        <w:t>т</w:t>
      </w:r>
      <w:r w:rsidRPr="0010005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10005C">
        <w:rPr>
          <w:rFonts w:ascii="Times New Roman" w:hAnsi="Times New Roman"/>
          <w:color w:val="000000"/>
          <w:sz w:val="24"/>
          <w:szCs w:val="24"/>
        </w:rPr>
        <w:t>я</w:t>
      </w:r>
      <w:r w:rsidRPr="0010005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0005C">
        <w:rPr>
          <w:rFonts w:ascii="Times New Roman" w:hAnsi="Times New Roman"/>
          <w:color w:val="000000"/>
          <w:sz w:val="24"/>
          <w:szCs w:val="24"/>
        </w:rPr>
        <w:t>нового.</w:t>
      </w:r>
    </w:p>
    <w:p w:rsidR="004D2919" w:rsidRPr="009D1AC8" w:rsidRDefault="004D2919" w:rsidP="009D1AC8">
      <w:pPr>
        <w:tabs>
          <w:tab w:val="left" w:pos="7031"/>
        </w:tabs>
      </w:pPr>
    </w:p>
    <w:sectPr w:rsidR="004D2919" w:rsidRPr="009D1AC8" w:rsidSect="005D30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775"/>
    <w:multiLevelType w:val="hybridMultilevel"/>
    <w:tmpl w:val="866C4D76"/>
    <w:lvl w:ilvl="0" w:tplc="C89E07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4BD71AE"/>
    <w:multiLevelType w:val="hybridMultilevel"/>
    <w:tmpl w:val="00146A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1D2FC5"/>
    <w:multiLevelType w:val="hybridMultilevel"/>
    <w:tmpl w:val="BEF0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9D11D1"/>
    <w:multiLevelType w:val="multilevel"/>
    <w:tmpl w:val="B11645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7419"/>
    <w:rsid w:val="00007419"/>
    <w:rsid w:val="00012085"/>
    <w:rsid w:val="000B210A"/>
    <w:rsid w:val="0010005C"/>
    <w:rsid w:val="00137138"/>
    <w:rsid w:val="001B1933"/>
    <w:rsid w:val="001C3146"/>
    <w:rsid w:val="003E69F3"/>
    <w:rsid w:val="004D2919"/>
    <w:rsid w:val="00583AE0"/>
    <w:rsid w:val="0058704D"/>
    <w:rsid w:val="005C0DAD"/>
    <w:rsid w:val="005D30C7"/>
    <w:rsid w:val="006206F7"/>
    <w:rsid w:val="0062408D"/>
    <w:rsid w:val="00632F74"/>
    <w:rsid w:val="00722296"/>
    <w:rsid w:val="007875B2"/>
    <w:rsid w:val="0079017C"/>
    <w:rsid w:val="008E0B3A"/>
    <w:rsid w:val="008E49F6"/>
    <w:rsid w:val="009835B8"/>
    <w:rsid w:val="009D1AC8"/>
    <w:rsid w:val="009D2D8F"/>
    <w:rsid w:val="00A025D1"/>
    <w:rsid w:val="00B914F2"/>
    <w:rsid w:val="00BF55E1"/>
    <w:rsid w:val="00C93A45"/>
    <w:rsid w:val="00F5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41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1AC8"/>
    <w:pPr>
      <w:spacing w:after="0" w:line="259" w:lineRule="auto"/>
      <w:ind w:left="720"/>
      <w:contextualSpacing/>
    </w:pPr>
    <w:rPr>
      <w:rFonts w:cs="Calibri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12085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208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6</Pages>
  <Words>2194</Words>
  <Characters>12507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Д.сад</cp:lastModifiedBy>
  <cp:revision>9</cp:revision>
  <cp:lastPrinted>2025-12-08T05:58:00Z</cp:lastPrinted>
  <dcterms:created xsi:type="dcterms:W3CDTF">2023-02-06T12:46:00Z</dcterms:created>
  <dcterms:modified xsi:type="dcterms:W3CDTF">2026-07-10T10:52:00Z</dcterms:modified>
</cp:coreProperties>
</file>