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6D5" w:rsidRPr="00C922BE" w:rsidRDefault="009D16D5" w:rsidP="00C922BE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C922BE">
        <w:rPr>
          <w:rFonts w:ascii="Times New Roman" w:hAnsi="Times New Roman"/>
          <w:sz w:val="24"/>
        </w:rPr>
        <w:t xml:space="preserve">Муниципальное автономное образовательное учреждение </w:t>
      </w:r>
    </w:p>
    <w:p w:rsidR="009D16D5" w:rsidRPr="00C922BE" w:rsidRDefault="009D16D5" w:rsidP="00C922BE">
      <w:pPr>
        <w:spacing w:after="0" w:line="240" w:lineRule="auto"/>
        <w:jc w:val="center"/>
        <w:rPr>
          <w:rFonts w:ascii="Times New Roman" w:hAnsi="Times New Roman"/>
        </w:rPr>
      </w:pPr>
      <w:r w:rsidRPr="00C922BE">
        <w:rPr>
          <w:rFonts w:ascii="Times New Roman" w:hAnsi="Times New Roman"/>
          <w:sz w:val="24"/>
        </w:rPr>
        <w:t xml:space="preserve">«Краснослободская СОШ» Дошкольное отделение  </w:t>
      </w:r>
    </w:p>
    <w:p w:rsidR="009D16D5" w:rsidRPr="00C922BE" w:rsidRDefault="009D16D5" w:rsidP="00C922BE">
      <w:pPr>
        <w:spacing w:after="0" w:line="240" w:lineRule="auto"/>
        <w:jc w:val="center"/>
        <w:rPr>
          <w:rFonts w:ascii="Times New Roman" w:hAnsi="Times New Roman"/>
        </w:rPr>
      </w:pPr>
      <w:r w:rsidRPr="00C922BE">
        <w:rPr>
          <w:rFonts w:ascii="Times New Roman" w:hAnsi="Times New Roman"/>
          <w:sz w:val="24"/>
        </w:rPr>
        <w:t xml:space="preserve"> </w:t>
      </w:r>
    </w:p>
    <w:tbl>
      <w:tblPr>
        <w:tblW w:w="9599" w:type="dxa"/>
        <w:tblCellMar>
          <w:left w:w="0" w:type="dxa"/>
          <w:right w:w="115" w:type="dxa"/>
        </w:tblCellMar>
        <w:tblLook w:val="00A0"/>
      </w:tblPr>
      <w:tblGrid>
        <w:gridCol w:w="3411"/>
        <w:gridCol w:w="6188"/>
      </w:tblGrid>
      <w:tr w:rsidR="009D16D5" w:rsidRPr="00C922BE" w:rsidTr="00B81400">
        <w:trPr>
          <w:trHeight w:val="2245"/>
        </w:trPr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</w:tcPr>
          <w:p w:rsidR="009D16D5" w:rsidRPr="00C922BE" w:rsidRDefault="009D16D5" w:rsidP="00B81400">
            <w:pPr>
              <w:spacing w:after="0" w:line="240" w:lineRule="auto"/>
              <w:rPr>
                <w:rFonts w:ascii="Times New Roman" w:hAnsi="Times New Roman"/>
              </w:rPr>
            </w:pPr>
            <w:r w:rsidRPr="00C922BE">
              <w:rPr>
                <w:rFonts w:ascii="Times New Roman" w:hAnsi="Times New Roman"/>
                <w:sz w:val="24"/>
              </w:rPr>
              <w:t xml:space="preserve">ПРИНЯТО: </w:t>
            </w:r>
          </w:p>
          <w:p w:rsidR="009D16D5" w:rsidRPr="00C922BE" w:rsidRDefault="009D16D5" w:rsidP="00B81400">
            <w:pPr>
              <w:spacing w:after="0" w:line="240" w:lineRule="auto"/>
              <w:rPr>
                <w:rFonts w:ascii="Times New Roman" w:hAnsi="Times New Roman"/>
              </w:rPr>
            </w:pPr>
            <w:r w:rsidRPr="00C922BE">
              <w:rPr>
                <w:rFonts w:ascii="Times New Roman" w:hAnsi="Times New Roman"/>
                <w:sz w:val="24"/>
              </w:rPr>
              <w:t>Педагог</w:t>
            </w:r>
            <w:r>
              <w:rPr>
                <w:rFonts w:ascii="Times New Roman" w:hAnsi="Times New Roman"/>
                <w:sz w:val="24"/>
              </w:rPr>
              <w:t xml:space="preserve">ическим советом протокол № 1 </w:t>
            </w:r>
            <w:r w:rsidRPr="00C922BE">
              <w:rPr>
                <w:rFonts w:ascii="Times New Roman" w:hAnsi="Times New Roman"/>
                <w:sz w:val="24"/>
              </w:rPr>
              <w:t xml:space="preserve">от </w:t>
            </w:r>
            <w:r>
              <w:rPr>
                <w:rFonts w:ascii="Times New Roman" w:hAnsi="Times New Roman"/>
                <w:sz w:val="24"/>
              </w:rPr>
              <w:t xml:space="preserve">30.08.2024 </w:t>
            </w:r>
          </w:p>
          <w:p w:rsidR="009D16D5" w:rsidRPr="00C922BE" w:rsidRDefault="009D16D5" w:rsidP="00B81400">
            <w:pPr>
              <w:spacing w:after="0" w:line="240" w:lineRule="auto"/>
              <w:rPr>
                <w:rFonts w:ascii="Times New Roman" w:hAnsi="Times New Roman"/>
              </w:rPr>
            </w:pPr>
            <w:r w:rsidRPr="00C922B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</w:tcPr>
          <w:p w:rsidR="009D16D5" w:rsidRPr="00C922BE" w:rsidRDefault="009D16D5" w:rsidP="00B81400">
            <w:pPr>
              <w:spacing w:after="0" w:line="240" w:lineRule="auto"/>
              <w:rPr>
                <w:rFonts w:ascii="Times New Roman" w:hAnsi="Times New Roman"/>
              </w:rPr>
            </w:pPr>
            <w:r w:rsidRPr="00C922BE">
              <w:rPr>
                <w:rFonts w:ascii="Times New Roman" w:hAnsi="Times New Roman"/>
                <w:sz w:val="24"/>
              </w:rPr>
              <w:t xml:space="preserve">УТВЕРЖДЕНО: </w:t>
            </w:r>
          </w:p>
          <w:p w:rsidR="009D16D5" w:rsidRPr="00C922BE" w:rsidRDefault="009D16D5" w:rsidP="00B814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922BE">
              <w:rPr>
                <w:rFonts w:ascii="Times New Roman" w:hAnsi="Times New Roman"/>
                <w:sz w:val="24"/>
              </w:rPr>
              <w:t>Приказом директора  МАОУ «Краснослободская СОШ»</w:t>
            </w:r>
          </w:p>
          <w:p w:rsidR="009D16D5" w:rsidRPr="00C922BE" w:rsidRDefault="009D16D5" w:rsidP="00B814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№ 29 – д от 30.08.2024 </w:t>
            </w:r>
            <w:r w:rsidRPr="00C922BE">
              <w:rPr>
                <w:rFonts w:ascii="Times New Roman" w:hAnsi="Times New Roman"/>
                <w:sz w:val="24"/>
              </w:rPr>
              <w:t xml:space="preserve">г. </w:t>
            </w:r>
          </w:p>
          <w:p w:rsidR="009D16D5" w:rsidRPr="00C922BE" w:rsidRDefault="009D16D5" w:rsidP="00B81400">
            <w:pPr>
              <w:spacing w:after="0" w:line="240" w:lineRule="auto"/>
              <w:rPr>
                <w:rFonts w:ascii="Times New Roman" w:hAnsi="Times New Roman"/>
              </w:rPr>
            </w:pPr>
            <w:r w:rsidRPr="00C922BE">
              <w:rPr>
                <w:rFonts w:ascii="Times New Roman" w:hAnsi="Times New Roman"/>
                <w:sz w:val="24"/>
              </w:rPr>
              <w:t xml:space="preserve">Директор МАОУ «Краснослободская СОШ»  </w:t>
            </w:r>
          </w:p>
          <w:p w:rsidR="009D16D5" w:rsidRPr="00C922BE" w:rsidRDefault="009D16D5" w:rsidP="00B81400">
            <w:pPr>
              <w:spacing w:after="0" w:line="240" w:lineRule="auto"/>
              <w:rPr>
                <w:rFonts w:ascii="Times New Roman" w:hAnsi="Times New Roman"/>
              </w:rPr>
            </w:pPr>
            <w:r w:rsidRPr="00C922BE">
              <w:rPr>
                <w:rFonts w:ascii="Times New Roman" w:hAnsi="Times New Roman"/>
                <w:sz w:val="24"/>
              </w:rPr>
              <w:t xml:space="preserve">______________/ФИО / </w:t>
            </w:r>
          </w:p>
        </w:tc>
      </w:tr>
    </w:tbl>
    <w:p w:rsidR="009D16D5" w:rsidRDefault="009D16D5" w:rsidP="00FB57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D16D5" w:rsidRDefault="009D16D5" w:rsidP="00FB57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D16D5" w:rsidRDefault="009D16D5" w:rsidP="00FB57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D16D5" w:rsidRPr="00442A4E" w:rsidRDefault="009D16D5" w:rsidP="00FB57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2A4E">
        <w:rPr>
          <w:rFonts w:ascii="Times New Roman" w:hAnsi="Times New Roman"/>
          <w:b/>
          <w:sz w:val="24"/>
          <w:szCs w:val="24"/>
        </w:rPr>
        <w:t>ПОЛОЖЕНИЕ</w:t>
      </w:r>
    </w:p>
    <w:p w:rsidR="009D16D5" w:rsidRDefault="009D16D5" w:rsidP="00FB57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2A4E">
        <w:rPr>
          <w:rFonts w:ascii="Times New Roman" w:hAnsi="Times New Roman"/>
          <w:b/>
          <w:sz w:val="24"/>
          <w:szCs w:val="24"/>
        </w:rPr>
        <w:t>О формах, периодичности, порядке текущего контроля успеваемости и промежуточной аттестации воспитанников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D16D5" w:rsidRDefault="009D16D5" w:rsidP="00FB57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Муниципального автономного общеобразовательного  учреждения</w:t>
      </w:r>
    </w:p>
    <w:p w:rsidR="009D16D5" w:rsidRDefault="009D16D5" w:rsidP="00FB57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«Краснослободская средняя общеобразовательная школа» </w:t>
      </w:r>
    </w:p>
    <w:p w:rsidR="009D16D5" w:rsidRPr="006C535B" w:rsidRDefault="009D16D5" w:rsidP="00FB57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Дошкольное отделение</w:t>
      </w:r>
    </w:p>
    <w:p w:rsidR="009D16D5" w:rsidRDefault="009D16D5" w:rsidP="00FB57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2A4E">
        <w:rPr>
          <w:rFonts w:ascii="Times New Roman" w:hAnsi="Times New Roman"/>
          <w:b/>
          <w:sz w:val="24"/>
          <w:szCs w:val="24"/>
        </w:rPr>
        <w:t xml:space="preserve"> </w:t>
      </w:r>
    </w:p>
    <w:p w:rsidR="009D16D5" w:rsidRPr="00BA5121" w:rsidRDefault="009D16D5" w:rsidP="00FB573A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BA5121">
        <w:rPr>
          <w:rFonts w:ascii="Times New Roman" w:hAnsi="Times New Roman"/>
          <w:b/>
          <w:sz w:val="24"/>
          <w:szCs w:val="24"/>
        </w:rPr>
        <w:t xml:space="preserve">Общие положения </w:t>
      </w:r>
    </w:p>
    <w:p w:rsidR="009D16D5" w:rsidRPr="009636D4" w:rsidRDefault="009D16D5" w:rsidP="00FB573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Настоящее Положение о формах, периодичности, порядке текущего контроля успеваемости и промежуточной аттестации воспитанников </w:t>
      </w:r>
      <w:r w:rsidRPr="009636D4">
        <w:rPr>
          <w:rFonts w:ascii="Times New Roman" w:hAnsi="Times New Roman"/>
          <w:sz w:val="24"/>
          <w:szCs w:val="24"/>
          <w:lang w:eastAsia="ru-RU"/>
        </w:rPr>
        <w:t xml:space="preserve">Муниципального </w:t>
      </w:r>
      <w:r>
        <w:rPr>
          <w:rFonts w:ascii="Times New Roman" w:hAnsi="Times New Roman"/>
          <w:sz w:val="24"/>
          <w:szCs w:val="24"/>
          <w:lang w:eastAsia="ru-RU"/>
        </w:rPr>
        <w:t>автономного</w:t>
      </w:r>
      <w:r w:rsidRPr="009636D4">
        <w:rPr>
          <w:rFonts w:ascii="Times New Roman" w:hAnsi="Times New Roman"/>
          <w:sz w:val="24"/>
          <w:szCs w:val="24"/>
          <w:lang w:eastAsia="ru-RU"/>
        </w:rPr>
        <w:t xml:space="preserve"> общеобразовательного  учреждения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«Краснослобдская средняя </w:t>
      </w:r>
      <w:r w:rsidRPr="009636D4">
        <w:rPr>
          <w:rFonts w:ascii="Times New Roman" w:hAnsi="Times New Roman"/>
          <w:sz w:val="24"/>
          <w:szCs w:val="24"/>
          <w:lang w:eastAsia="ru-RU"/>
        </w:rPr>
        <w:t>общеобразовательная школа»</w:t>
      </w:r>
      <w:r>
        <w:rPr>
          <w:rFonts w:ascii="Times New Roman" w:hAnsi="Times New Roman"/>
          <w:sz w:val="24"/>
          <w:szCs w:val="24"/>
          <w:lang w:eastAsia="ru-RU"/>
        </w:rPr>
        <w:t xml:space="preserve"> Дошкольное отделение  </w:t>
      </w:r>
      <w:r>
        <w:rPr>
          <w:rFonts w:ascii="Times New Roman" w:hAnsi="Times New Roman"/>
          <w:sz w:val="24"/>
          <w:szCs w:val="24"/>
        </w:rPr>
        <w:t xml:space="preserve"> (далее-Положение) разработано в соответствии с Федеральным законом Российской Федерации от 29.12.2012 г. № 273-ФЗ «Об образовании в Российской Федерации», Приказом Министерства образования и науки Российской Федерации от 17.12.2013 г. № 1155, Уставом Муниципального автономного общеобразовательного учреждения «Краснослободская средняя общеобразовательная школа» (далее-Учреждение) регламентирует порядок организации оценки индивидуального развития детей в соответствии с федеральным государственным образовательным стандартом дошкольного образования  (далее-ФГОС ДО). </w:t>
      </w:r>
    </w:p>
    <w:p w:rsidR="009D16D5" w:rsidRDefault="009D16D5" w:rsidP="00FB573A">
      <w:pPr>
        <w:pStyle w:val="ListParagraph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Настоящее Положение является локальным нормативным актом, регламентирующим деятельность детского сада  по осуществлению образовательной деятельности с обучающимися (воспитанниками). </w:t>
      </w:r>
    </w:p>
    <w:p w:rsidR="009D16D5" w:rsidRDefault="009D16D5" w:rsidP="00FB573A">
      <w:pPr>
        <w:pStyle w:val="ListParagraph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Положение распространяется на деятельность  всех педагогических работников Учреждения. </w:t>
      </w:r>
    </w:p>
    <w:p w:rsidR="009D16D5" w:rsidRDefault="009D16D5" w:rsidP="00FB573A">
      <w:pPr>
        <w:pStyle w:val="ListParagraph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Положение действует до принятия нового. </w:t>
      </w:r>
    </w:p>
    <w:p w:rsidR="009D16D5" w:rsidRDefault="009D16D5" w:rsidP="00FB573A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D16D5" w:rsidRPr="00BA5121" w:rsidRDefault="009D16D5" w:rsidP="00BA5121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BA5121">
        <w:rPr>
          <w:rFonts w:ascii="Times New Roman" w:hAnsi="Times New Roman"/>
          <w:b/>
          <w:sz w:val="24"/>
          <w:szCs w:val="24"/>
        </w:rPr>
        <w:t xml:space="preserve">Цель и  задачи оценки индивидуального развития воспитанников </w:t>
      </w:r>
    </w:p>
    <w:p w:rsidR="009D16D5" w:rsidRPr="00BA5121" w:rsidRDefault="009D16D5" w:rsidP="00FB573A">
      <w:pPr>
        <w:pStyle w:val="ListParagraph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A5121">
        <w:rPr>
          <w:rFonts w:ascii="Times New Roman" w:hAnsi="Times New Roman"/>
          <w:sz w:val="24"/>
          <w:szCs w:val="24"/>
        </w:rPr>
        <w:t xml:space="preserve">Цель оценки индивидуального развития воспитанников – оценка эффективности педагогических действий для дальнейшего планирования образовательной длительности с ребенком. </w:t>
      </w:r>
    </w:p>
    <w:p w:rsidR="009D16D5" w:rsidRPr="00BA5121" w:rsidRDefault="009D16D5" w:rsidP="00FB573A">
      <w:pPr>
        <w:pStyle w:val="ListParagraph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A5121">
        <w:rPr>
          <w:rFonts w:ascii="Times New Roman" w:hAnsi="Times New Roman"/>
          <w:sz w:val="24"/>
          <w:szCs w:val="24"/>
        </w:rPr>
        <w:t xml:space="preserve">Задачи оценки индивидуального развития воспитанников: </w:t>
      </w:r>
    </w:p>
    <w:p w:rsidR="009D16D5" w:rsidRDefault="009D16D5" w:rsidP="00FB573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5121">
        <w:rPr>
          <w:rFonts w:ascii="Times New Roman" w:hAnsi="Times New Roman"/>
          <w:sz w:val="24"/>
          <w:szCs w:val="24"/>
        </w:rPr>
        <w:t>- индивидуализация образования, в том числе поддержка ребенка, построение его образовательной траектории или профессиональная</w:t>
      </w:r>
      <w:r>
        <w:rPr>
          <w:rFonts w:ascii="Times New Roman" w:hAnsi="Times New Roman"/>
          <w:sz w:val="24"/>
          <w:szCs w:val="24"/>
        </w:rPr>
        <w:t xml:space="preserve"> коррекция особенностей его развития; </w:t>
      </w:r>
    </w:p>
    <w:p w:rsidR="009D16D5" w:rsidRDefault="009D16D5" w:rsidP="00FB573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оптимизация работы с группой детей. </w:t>
      </w:r>
    </w:p>
    <w:p w:rsidR="009D16D5" w:rsidRDefault="009D16D5" w:rsidP="00FB573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16D5" w:rsidRDefault="009D16D5" w:rsidP="00BA5121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FD0EF0">
        <w:rPr>
          <w:rFonts w:ascii="Times New Roman" w:hAnsi="Times New Roman"/>
          <w:b/>
          <w:sz w:val="24"/>
          <w:szCs w:val="24"/>
        </w:rPr>
        <w:t xml:space="preserve">Формы проведения диагностики воспитанников </w:t>
      </w:r>
    </w:p>
    <w:p w:rsidR="009D16D5" w:rsidRPr="00FD0EF0" w:rsidRDefault="009D16D5" w:rsidP="00FB573A">
      <w:pPr>
        <w:pStyle w:val="ListParagraph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Освоение образовательной программы дошкольного образования не сопровождается проведением промежуточных аттестаций и итоговой аттестации обучающихся (воспитанников). </w:t>
      </w:r>
    </w:p>
    <w:p w:rsidR="009D16D5" w:rsidRPr="00FD0EF0" w:rsidRDefault="009D16D5" w:rsidP="00FB573A">
      <w:pPr>
        <w:pStyle w:val="ListParagraph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реализации образовательной программы дошкольного образования может проводиться оценка индивидуального развития детей.</w:t>
      </w:r>
    </w:p>
    <w:p w:rsidR="009D16D5" w:rsidRPr="00A72F88" w:rsidRDefault="009D16D5" w:rsidP="00FB573A">
      <w:pPr>
        <w:pStyle w:val="ListParagraph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индивидуального развития детей в соответствии с требованиями ФГОС ДО осуществляется в двух формах диагностики-педагогическая и психологическая.</w:t>
      </w:r>
    </w:p>
    <w:p w:rsidR="009D16D5" w:rsidRPr="00A72F88" w:rsidRDefault="009D16D5" w:rsidP="00FB573A">
      <w:pPr>
        <w:pStyle w:val="ListParagraph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 педагогической диагностики -оценка эффективности педагогических действий для дальнейшего планирования образовательной диагностики с ребенком. Такая диагностика проводится педагогическими работниками. </w:t>
      </w:r>
    </w:p>
    <w:p w:rsidR="009D16D5" w:rsidRPr="00A72F88" w:rsidRDefault="009D16D5" w:rsidP="00FB573A">
      <w:pPr>
        <w:pStyle w:val="ListParagraph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 психологической диагностики -выявление и изучение индивидуально-психологических особенностей детей для решения задач психологического сопровождения и проведения квалифицированной коррекции развития детей. Психологическую диагностику проводят квалифицированные специалисты (педагоги-психологи). Участие ребенка в психологической диагностике допускается только с согласия его родителей (законных представителей). </w:t>
      </w:r>
    </w:p>
    <w:p w:rsidR="009D16D5" w:rsidRDefault="009D16D5" w:rsidP="00FB573A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D16D5" w:rsidRDefault="009D16D5" w:rsidP="00BA5121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A72F88">
        <w:rPr>
          <w:rFonts w:ascii="Times New Roman" w:hAnsi="Times New Roman"/>
          <w:b/>
          <w:sz w:val="24"/>
          <w:szCs w:val="24"/>
        </w:rPr>
        <w:t xml:space="preserve">Организация проведения оценки индивидуального развития воспитанников </w:t>
      </w:r>
    </w:p>
    <w:p w:rsidR="009D16D5" w:rsidRDefault="009D16D5" w:rsidP="00FB573A">
      <w:pPr>
        <w:pStyle w:val="ListParagraph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72F88">
        <w:rPr>
          <w:rFonts w:ascii="Times New Roman" w:hAnsi="Times New Roman"/>
          <w:sz w:val="24"/>
          <w:szCs w:val="24"/>
        </w:rPr>
        <w:t xml:space="preserve">Оценка индивидуального развития </w:t>
      </w:r>
      <w:r>
        <w:rPr>
          <w:rFonts w:ascii="Times New Roman" w:hAnsi="Times New Roman"/>
          <w:sz w:val="24"/>
          <w:szCs w:val="24"/>
        </w:rPr>
        <w:t>(педагогическая диагностика) воспитанника проводится в сентябре и апреле. Обследование проходит  в режиме работы учреждения, без специально отведенного для него времени, посредством бесед, наблюдений, индивидуальной работы с детьми.</w:t>
      </w:r>
    </w:p>
    <w:p w:rsidR="009D16D5" w:rsidRDefault="009D16D5" w:rsidP="00FB573A">
      <w:pPr>
        <w:pStyle w:val="ListParagraph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Выбор методов осуществляется педагогами самостоятельно с учетом возрастных и индивидуальных особенностей ребенка. </w:t>
      </w:r>
    </w:p>
    <w:p w:rsidR="009D16D5" w:rsidRDefault="009D16D5" w:rsidP="00FB573A">
      <w:pPr>
        <w:pStyle w:val="ListParagraph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индивидуального развития (педагогическая диагностика) проводится по образовательным областям: физическое развитие, познавательное развитие, художественно-эстетическое развитие, социально-коммуникативное развитие, речевое развитие.</w:t>
      </w:r>
    </w:p>
    <w:p w:rsidR="009D16D5" w:rsidRDefault="009D16D5" w:rsidP="00FB573A">
      <w:pPr>
        <w:pStyle w:val="ListParagraph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Данные, полученные в результате оценки индивидуального развития, являются профессиональным материалом педагога и не подлежат проверке в процессе контроля и надзора. </w:t>
      </w:r>
    </w:p>
    <w:p w:rsidR="009D16D5" w:rsidRDefault="009D16D5" w:rsidP="00FB573A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D16D5" w:rsidRDefault="009D16D5" w:rsidP="00FB573A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CF2F00">
        <w:rPr>
          <w:rFonts w:ascii="Times New Roman" w:hAnsi="Times New Roman"/>
          <w:b/>
          <w:sz w:val="24"/>
          <w:szCs w:val="24"/>
        </w:rPr>
        <w:t xml:space="preserve">Ответственность педагогов </w:t>
      </w:r>
    </w:p>
    <w:p w:rsidR="009D16D5" w:rsidRPr="00CF2F00" w:rsidRDefault="009D16D5" w:rsidP="00FB573A">
      <w:pPr>
        <w:pStyle w:val="ListParagraph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Педагогические работники Учреждения несут персональную ответственность за неразглашение и передачу результатов, полученных в ходе оценки индивидуального развития детей посторонним лицам.   </w:t>
      </w:r>
    </w:p>
    <w:p w:rsidR="009D16D5" w:rsidRPr="00A72F88" w:rsidRDefault="009D16D5" w:rsidP="00FB573A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D16D5" w:rsidRDefault="009D16D5" w:rsidP="00FB573A"/>
    <w:p w:rsidR="009D16D5" w:rsidRDefault="009D16D5" w:rsidP="00FB573A"/>
    <w:p w:rsidR="009D16D5" w:rsidRPr="001B2D22" w:rsidRDefault="009D16D5" w:rsidP="001B2D22">
      <w:pPr>
        <w:rPr>
          <w:rFonts w:ascii="Arial" w:hAnsi="Arial" w:cs="Arial"/>
          <w:sz w:val="30"/>
          <w:szCs w:val="30"/>
          <w:lang w:eastAsia="ru-RU"/>
        </w:rPr>
      </w:pPr>
      <w:bookmarkStart w:id="0" w:name="_GoBack"/>
      <w:bookmarkEnd w:id="0"/>
    </w:p>
    <w:sectPr w:rsidR="009D16D5" w:rsidRPr="001B2D22" w:rsidSect="00BA5121">
      <w:pgSz w:w="11906" w:h="16838"/>
      <w:pgMar w:top="719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1242A"/>
    <w:multiLevelType w:val="multilevel"/>
    <w:tmpl w:val="753C19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3EAD"/>
    <w:rsid w:val="000067B2"/>
    <w:rsid w:val="00161107"/>
    <w:rsid w:val="001B2D22"/>
    <w:rsid w:val="001B4E24"/>
    <w:rsid w:val="0037663B"/>
    <w:rsid w:val="003F0544"/>
    <w:rsid w:val="00442A4E"/>
    <w:rsid w:val="00560F56"/>
    <w:rsid w:val="006C535B"/>
    <w:rsid w:val="006E1346"/>
    <w:rsid w:val="0072385B"/>
    <w:rsid w:val="009636D4"/>
    <w:rsid w:val="009C3EAD"/>
    <w:rsid w:val="009C47A3"/>
    <w:rsid w:val="009D16D5"/>
    <w:rsid w:val="00A33E51"/>
    <w:rsid w:val="00A72F88"/>
    <w:rsid w:val="00B81400"/>
    <w:rsid w:val="00B84675"/>
    <w:rsid w:val="00BA5121"/>
    <w:rsid w:val="00C922BE"/>
    <w:rsid w:val="00CF2F00"/>
    <w:rsid w:val="00D42897"/>
    <w:rsid w:val="00FB573A"/>
    <w:rsid w:val="00FD0EF0"/>
    <w:rsid w:val="00FF5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D2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B2D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22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2</Pages>
  <Words>657</Words>
  <Characters>3749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Д.сад</cp:lastModifiedBy>
  <cp:revision>7</cp:revision>
  <cp:lastPrinted>2025-12-08T06:21:00Z</cp:lastPrinted>
  <dcterms:created xsi:type="dcterms:W3CDTF">2021-11-10T09:28:00Z</dcterms:created>
  <dcterms:modified xsi:type="dcterms:W3CDTF">2025-12-08T06:22:00Z</dcterms:modified>
</cp:coreProperties>
</file>