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563" w:rsidRDefault="00822563" w:rsidP="00A625FD">
      <w:pPr>
        <w:spacing w:after="0" w:line="240" w:lineRule="auto"/>
        <w:ind w:left="0"/>
        <w:jc w:val="center"/>
        <w:rPr>
          <w:rFonts w:ascii="Liberation Serif" w:hAnsi="Liberation Serif"/>
        </w:rPr>
      </w:pPr>
      <w:r w:rsidRPr="008D1A3A">
        <w:rPr>
          <w:rFonts w:ascii="Liberation Serif" w:hAnsi="Liberation Serif"/>
        </w:rPr>
        <w:t xml:space="preserve">Муниципальное </w:t>
      </w:r>
      <w:r>
        <w:rPr>
          <w:rFonts w:ascii="Liberation Serif" w:hAnsi="Liberation Serif"/>
        </w:rPr>
        <w:t xml:space="preserve">автономное </w:t>
      </w:r>
      <w:r w:rsidRPr="008D1A3A">
        <w:rPr>
          <w:rFonts w:ascii="Liberation Serif" w:hAnsi="Liberation Serif"/>
        </w:rPr>
        <w:t>образовательное учреждение</w:t>
      </w:r>
      <w:r>
        <w:rPr>
          <w:rFonts w:ascii="Liberation Serif" w:hAnsi="Liberation Serif"/>
        </w:rPr>
        <w:t xml:space="preserve"> </w:t>
      </w:r>
    </w:p>
    <w:p w:rsidR="00822563" w:rsidRPr="008D1A3A" w:rsidRDefault="00822563" w:rsidP="00A625FD">
      <w:pPr>
        <w:spacing w:after="0" w:line="240" w:lineRule="auto"/>
        <w:ind w:left="0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«Краснослободская средняя общеобразовательная школа» Дошкольное отделение</w:t>
      </w:r>
    </w:p>
    <w:p w:rsidR="00822563" w:rsidRPr="008D1A3A" w:rsidRDefault="00822563" w:rsidP="0079651F">
      <w:pPr>
        <w:spacing w:after="0" w:line="240" w:lineRule="auto"/>
        <w:ind w:left="0" w:firstLine="208"/>
        <w:jc w:val="left"/>
        <w:rPr>
          <w:rFonts w:ascii="Liberation Serif" w:hAnsi="Liberation Serif"/>
        </w:rPr>
      </w:pP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</w:rPr>
      </w:pPr>
      <w:r w:rsidRPr="008D1A3A">
        <w:rPr>
          <w:rFonts w:ascii="Liberation Serif" w:hAnsi="Liberation Serif" w:cs="Calibri"/>
          <w:sz w:val="22"/>
        </w:rPr>
        <w:t xml:space="preserve"> </w:t>
      </w:r>
    </w:p>
    <w:tbl>
      <w:tblPr>
        <w:tblW w:w="9183" w:type="dxa"/>
        <w:tblInd w:w="284" w:type="dxa"/>
        <w:tblCellMar>
          <w:left w:w="0" w:type="dxa"/>
          <w:right w:w="0" w:type="dxa"/>
        </w:tblCellMar>
        <w:tblLook w:val="00A0"/>
      </w:tblPr>
      <w:tblGrid>
        <w:gridCol w:w="3761"/>
        <w:gridCol w:w="5422"/>
      </w:tblGrid>
      <w:tr w:rsidR="00822563" w:rsidRPr="008D1A3A" w:rsidTr="0079651F">
        <w:trPr>
          <w:trHeight w:val="2167"/>
        </w:trPr>
        <w:tc>
          <w:tcPr>
            <w:tcW w:w="3761" w:type="dxa"/>
            <w:tcBorders>
              <w:top w:val="nil"/>
              <w:left w:val="nil"/>
              <w:bottom w:val="nil"/>
              <w:right w:val="nil"/>
            </w:tcBorders>
          </w:tcPr>
          <w:p w:rsidR="00822563" w:rsidRPr="00C06A65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  <w:r w:rsidRPr="00C06A65">
              <w:rPr>
                <w:rFonts w:ascii="Liberation Serif" w:hAnsi="Liberation Serif"/>
                <w:sz w:val="22"/>
              </w:rPr>
              <w:t xml:space="preserve">ПРИНЯТО </w:t>
            </w:r>
          </w:p>
          <w:p w:rsidR="0082256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 w:val="22"/>
              </w:rPr>
            </w:pPr>
            <w:r>
              <w:rPr>
                <w:rFonts w:ascii="Liberation Serif" w:hAnsi="Liberation Serif"/>
                <w:sz w:val="22"/>
              </w:rPr>
              <w:t xml:space="preserve">Педагогическим советом </w:t>
            </w:r>
          </w:p>
          <w:p w:rsidR="00822563" w:rsidRPr="00C06A65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</w:rPr>
              <w:t xml:space="preserve">МАОУ «Краснослободская СОШ» </w:t>
            </w:r>
          </w:p>
          <w:p w:rsidR="00822563" w:rsidRDefault="00822563" w:rsidP="00FF6A40">
            <w:pPr>
              <w:spacing w:after="0" w:line="240" w:lineRule="auto"/>
              <w:ind w:left="0" w:firstLine="0"/>
              <w:rPr>
                <w:szCs w:val="24"/>
              </w:rPr>
            </w:pPr>
            <w:r>
              <w:rPr>
                <w:szCs w:val="24"/>
              </w:rPr>
              <w:t>№  29 - д  от 30.08.2024</w:t>
            </w:r>
            <w:r w:rsidRPr="009F679E">
              <w:rPr>
                <w:szCs w:val="24"/>
              </w:rPr>
              <w:t xml:space="preserve"> года</w:t>
            </w:r>
            <w:r>
              <w:rPr>
                <w:szCs w:val="24"/>
              </w:rPr>
              <w:t xml:space="preserve"> </w:t>
            </w:r>
          </w:p>
          <w:p w:rsidR="00822563" w:rsidRDefault="00822563" w:rsidP="00FF6A40">
            <w:pPr>
              <w:spacing w:after="0" w:line="240" w:lineRule="auto"/>
              <w:jc w:val="center"/>
              <w:rPr>
                <w:szCs w:val="24"/>
              </w:rPr>
            </w:pPr>
          </w:p>
          <w:p w:rsidR="00822563" w:rsidRPr="00C06A65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</w:p>
        </w:tc>
        <w:tc>
          <w:tcPr>
            <w:tcW w:w="5422" w:type="dxa"/>
            <w:tcBorders>
              <w:top w:val="nil"/>
              <w:left w:val="nil"/>
              <w:bottom w:val="nil"/>
              <w:right w:val="nil"/>
            </w:tcBorders>
          </w:tcPr>
          <w:p w:rsidR="0082256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</w:p>
          <w:p w:rsidR="00822563" w:rsidRPr="00C06A65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  <w:r w:rsidRPr="00C06A65">
              <w:rPr>
                <w:rFonts w:ascii="Liberation Serif" w:hAnsi="Liberation Serif"/>
                <w:sz w:val="22"/>
              </w:rPr>
              <w:t xml:space="preserve">УТВЕРЖДЕНО </w:t>
            </w:r>
          </w:p>
          <w:p w:rsidR="0082256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</w:rPr>
              <w:t>приказом директора  МАОУ «Краснослободская СОШ»</w:t>
            </w:r>
          </w:p>
          <w:p w:rsidR="0082256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</w:rPr>
            </w:pPr>
          </w:p>
          <w:p w:rsidR="00822563" w:rsidRDefault="00822563" w:rsidP="00A625FD">
            <w:pPr>
              <w:spacing w:after="0" w:line="240" w:lineRule="auto"/>
              <w:ind w:left="0" w:firstLine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</w:rPr>
              <w:t xml:space="preserve">____________________Дата </w:t>
            </w:r>
          </w:p>
          <w:p w:rsidR="00822563" w:rsidRDefault="00822563" w:rsidP="00A625FD">
            <w:pPr>
              <w:spacing w:after="0" w:line="240" w:lineRule="auto"/>
              <w:ind w:left="0" w:firstLine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</w:rPr>
              <w:t>____________________ФИО</w:t>
            </w:r>
          </w:p>
          <w:p w:rsidR="00822563" w:rsidRPr="00C06A65" w:rsidRDefault="00822563" w:rsidP="00A625FD">
            <w:pPr>
              <w:spacing w:after="0" w:line="240" w:lineRule="auto"/>
              <w:ind w:left="0" w:firstLine="0"/>
              <w:jc w:val="righ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  <w:sz w:val="22"/>
              </w:rPr>
              <w:t xml:space="preserve">  </w:t>
            </w:r>
            <w:r w:rsidRPr="00C06A65">
              <w:rPr>
                <w:rFonts w:ascii="Liberation Serif" w:hAnsi="Liberation Serif"/>
                <w:sz w:val="22"/>
              </w:rPr>
              <w:t xml:space="preserve"> </w:t>
            </w:r>
          </w:p>
        </w:tc>
      </w:tr>
    </w:tbl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</w:rPr>
      </w:pP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</w:rPr>
      </w:pPr>
      <w:r w:rsidRPr="008D1A3A">
        <w:rPr>
          <w:rFonts w:ascii="Liberation Serif" w:hAnsi="Liberation Serif"/>
          <w:b/>
        </w:rPr>
        <w:t xml:space="preserve">                                                                                          </w:t>
      </w:r>
      <w:r w:rsidRPr="008D1A3A">
        <w:rPr>
          <w:rFonts w:ascii="Liberation Serif" w:hAnsi="Liberation Serif"/>
        </w:rPr>
        <w:t xml:space="preserve">  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</w:rPr>
      </w:pPr>
      <w:r w:rsidRPr="008D1A3A">
        <w:rPr>
          <w:rFonts w:ascii="Liberation Serif" w:hAnsi="Liberation Serif"/>
        </w:rPr>
        <w:t xml:space="preserve">                                                                                          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</w:rPr>
      </w:pPr>
      <w:r w:rsidRPr="008D1A3A">
        <w:rPr>
          <w:rFonts w:ascii="Liberation Serif" w:hAnsi="Liberation Serif"/>
        </w:rPr>
        <w:t xml:space="preserve">                                                </w:t>
      </w:r>
      <w:r w:rsidRPr="008D1A3A">
        <w:rPr>
          <w:rFonts w:ascii="Liberation Serif" w:hAnsi="Liberation Serif"/>
          <w:b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</w:rPr>
      </w:pPr>
      <w:r w:rsidRPr="008D1A3A">
        <w:rPr>
          <w:rFonts w:ascii="Liberation Serif" w:hAnsi="Liberation Serif"/>
          <w:b/>
        </w:rPr>
        <w:t xml:space="preserve"> </w:t>
      </w:r>
      <w:r w:rsidRPr="008D1A3A">
        <w:rPr>
          <w:rFonts w:ascii="Liberation Serif" w:hAnsi="Liberation Serif"/>
          <w:b/>
        </w:rPr>
        <w:tab/>
        <w:t xml:space="preserve"> 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</w:rPr>
      </w:pPr>
      <w:r w:rsidRPr="008D1A3A">
        <w:rPr>
          <w:rFonts w:ascii="Liberation Serif" w:hAnsi="Liberation Serif"/>
          <w:b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</w:rPr>
      </w:pPr>
      <w:r w:rsidRPr="008D1A3A">
        <w:rPr>
          <w:rFonts w:ascii="Liberation Serif" w:hAnsi="Liberation Serif"/>
          <w:b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</w:rPr>
      </w:pPr>
      <w:r w:rsidRPr="008D1A3A">
        <w:rPr>
          <w:rFonts w:ascii="Liberation Serif" w:hAnsi="Liberation Serif"/>
          <w:b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</w:rPr>
      </w:pPr>
      <w:r w:rsidRPr="008D1A3A">
        <w:rPr>
          <w:rFonts w:ascii="Liberation Serif" w:hAnsi="Liberation Serif"/>
          <w:b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</w:rPr>
      </w:pPr>
      <w:r w:rsidRPr="008D1A3A">
        <w:rPr>
          <w:rFonts w:ascii="Liberation Serif" w:hAnsi="Liberation Serif"/>
          <w:b/>
        </w:rPr>
        <w:t xml:space="preserve"> </w:t>
      </w:r>
      <w:r w:rsidRPr="008D1A3A">
        <w:rPr>
          <w:rFonts w:ascii="Liberation Serif" w:hAnsi="Liberation Serif"/>
          <w:b/>
        </w:rPr>
        <w:tab/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</w:rPr>
      </w:pPr>
      <w:r w:rsidRPr="008D1A3A">
        <w:rPr>
          <w:rFonts w:ascii="Liberation Serif" w:hAnsi="Liberation Serif"/>
          <w:b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</w:rPr>
      </w:pPr>
      <w:r w:rsidRPr="008D1A3A">
        <w:rPr>
          <w:rFonts w:ascii="Liberation Serif" w:hAnsi="Liberation Serif"/>
          <w:b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</w:rPr>
      </w:pPr>
      <w:r w:rsidRPr="008D1A3A">
        <w:rPr>
          <w:rFonts w:ascii="Liberation Serif" w:hAnsi="Liberation Serif"/>
          <w:b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</w:rPr>
      </w:pPr>
      <w:r w:rsidRPr="008D1A3A">
        <w:rPr>
          <w:rFonts w:ascii="Liberation Serif" w:hAnsi="Liberation Serif"/>
          <w:b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</w:rPr>
      </w:pPr>
      <w:r w:rsidRPr="008D1A3A">
        <w:rPr>
          <w:rFonts w:ascii="Liberation Serif" w:hAnsi="Liberation Serif"/>
          <w:b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</w:rPr>
      </w:pPr>
      <w:r w:rsidRPr="008D1A3A">
        <w:rPr>
          <w:rFonts w:ascii="Liberation Serif" w:hAnsi="Liberation Serif"/>
          <w:b/>
          <w:sz w:val="32"/>
        </w:rPr>
        <w:t>ПРАВИЛА  ПРИЕМА ОБУЧАЮЩИХСЯ</w:t>
      </w:r>
    </w:p>
    <w:p w:rsidR="00822563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  <w:b/>
          <w:sz w:val="28"/>
        </w:rPr>
      </w:pPr>
      <w:r w:rsidRPr="008D1A3A">
        <w:rPr>
          <w:rFonts w:ascii="Liberation Serif" w:hAnsi="Liberation Serif"/>
          <w:b/>
          <w:sz w:val="32"/>
        </w:rPr>
        <w:t xml:space="preserve">в </w:t>
      </w:r>
      <w:r w:rsidRPr="008D1A3A">
        <w:rPr>
          <w:rFonts w:ascii="Liberation Serif" w:hAnsi="Liberation Serif"/>
          <w:b/>
          <w:sz w:val="28"/>
        </w:rPr>
        <w:t xml:space="preserve">Муниципальное </w:t>
      </w:r>
      <w:r>
        <w:rPr>
          <w:rFonts w:ascii="Liberation Serif" w:hAnsi="Liberation Serif"/>
          <w:b/>
          <w:sz w:val="28"/>
        </w:rPr>
        <w:t xml:space="preserve">автономное образовательное учреждение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</w:rPr>
      </w:pPr>
      <w:r>
        <w:rPr>
          <w:rFonts w:ascii="Liberation Serif" w:hAnsi="Liberation Serif"/>
          <w:b/>
          <w:sz w:val="28"/>
        </w:rPr>
        <w:t>«Краснослободская СОШ» Дошкольное отделение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  <w:rPr>
          <w:b/>
        </w:rPr>
      </w:pPr>
    </w:p>
    <w:p w:rsidR="00822563" w:rsidRDefault="00822563" w:rsidP="0079651F">
      <w:pPr>
        <w:spacing w:after="0" w:line="240" w:lineRule="auto"/>
        <w:ind w:left="0" w:firstLine="0"/>
        <w:jc w:val="center"/>
        <w:rPr>
          <w:b/>
        </w:rPr>
      </w:pPr>
    </w:p>
    <w:p w:rsidR="00822563" w:rsidRDefault="00822563" w:rsidP="0079651F">
      <w:pPr>
        <w:spacing w:after="0" w:line="240" w:lineRule="auto"/>
        <w:ind w:left="0" w:firstLine="0"/>
        <w:jc w:val="center"/>
        <w:rPr>
          <w:b/>
        </w:rPr>
      </w:pP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center"/>
      </w:pPr>
      <w:r>
        <w:rPr>
          <w:b/>
        </w:rPr>
        <w:t xml:space="preserve"> </w:t>
      </w:r>
    </w:p>
    <w:p w:rsidR="00822563" w:rsidRDefault="00822563" w:rsidP="0079651F">
      <w:pPr>
        <w:spacing w:after="0" w:line="240" w:lineRule="auto"/>
        <w:ind w:left="0" w:firstLine="0"/>
        <w:jc w:val="left"/>
      </w:pPr>
      <w:r>
        <w:rPr>
          <w:b/>
        </w:rPr>
        <w:t xml:space="preserve">  </w:t>
      </w:r>
    </w:p>
    <w:p w:rsidR="00822563" w:rsidRDefault="00822563" w:rsidP="0079651F">
      <w:pPr>
        <w:spacing w:after="0" w:line="240" w:lineRule="auto"/>
        <w:ind w:left="0"/>
      </w:pPr>
    </w:p>
    <w:p w:rsidR="00822563" w:rsidRDefault="00822563" w:rsidP="0079651F">
      <w:pPr>
        <w:spacing w:after="0" w:line="240" w:lineRule="auto"/>
        <w:ind w:left="0"/>
        <w:jc w:val="center"/>
      </w:pPr>
      <w:r>
        <w:t xml:space="preserve">с. Краснослободское </w:t>
      </w:r>
    </w:p>
    <w:p w:rsidR="00822563" w:rsidRDefault="00822563" w:rsidP="0079651F">
      <w:pPr>
        <w:spacing w:after="0" w:line="240" w:lineRule="auto"/>
        <w:ind w:left="0" w:firstLine="0"/>
        <w:jc w:val="left"/>
      </w:pPr>
      <w:r>
        <w:rPr>
          <w:b/>
        </w:rPr>
        <w:t xml:space="preserve"> </w:t>
      </w:r>
    </w:p>
    <w:p w:rsidR="00822563" w:rsidRPr="008D1A3A" w:rsidRDefault="00822563" w:rsidP="0079651F">
      <w:pPr>
        <w:numPr>
          <w:ilvl w:val="0"/>
          <w:numId w:val="1"/>
        </w:numPr>
        <w:spacing w:after="0" w:line="240" w:lineRule="auto"/>
        <w:ind w:left="0" w:hanging="360"/>
        <w:jc w:val="center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b/>
          <w:szCs w:val="24"/>
        </w:rPr>
        <w:t xml:space="preserve">Общие положения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Правила приема в Муниципальное </w:t>
      </w:r>
      <w:r>
        <w:rPr>
          <w:rFonts w:ascii="Liberation Serif" w:hAnsi="Liberation Serif"/>
          <w:szCs w:val="24"/>
        </w:rPr>
        <w:t xml:space="preserve">автономное образовательное учреждение «Краснослободская СОШ» Дошкольное отделение </w:t>
      </w:r>
      <w:r w:rsidRPr="008D1A3A">
        <w:rPr>
          <w:rFonts w:ascii="Liberation Serif" w:hAnsi="Liberation Serif"/>
          <w:szCs w:val="24"/>
        </w:rPr>
        <w:t xml:space="preserve">(далее Учреждение) на обучение по образовательным программам дошкольного образования (далее Правила) разработаны на основании </w:t>
      </w:r>
      <w:hyperlink r:id="rId5">
        <w:r w:rsidRPr="008D1A3A">
          <w:rPr>
            <w:rFonts w:ascii="Liberation Serif" w:hAnsi="Liberation Serif"/>
            <w:szCs w:val="24"/>
          </w:rPr>
          <w:t xml:space="preserve">Закона </w:t>
        </w:r>
      </w:hyperlink>
      <w:r w:rsidRPr="008D1A3A">
        <w:rPr>
          <w:rFonts w:ascii="Liberation Serif" w:hAnsi="Liberation Serif"/>
          <w:szCs w:val="24"/>
        </w:rPr>
        <w:t xml:space="preserve">РФ от 29.12.2012г. № 273-ФЗ «Об образовании в РФ», Федерального </w:t>
      </w:r>
      <w:hyperlink r:id="rId6">
        <w:r w:rsidRPr="008D1A3A">
          <w:rPr>
            <w:rFonts w:ascii="Liberation Serif" w:hAnsi="Liberation Serif"/>
            <w:szCs w:val="24"/>
          </w:rPr>
          <w:t xml:space="preserve">закона </w:t>
        </w:r>
      </w:hyperlink>
      <w:r w:rsidRPr="008D1A3A">
        <w:rPr>
          <w:rFonts w:ascii="Liberation Serif" w:hAnsi="Liberation Serif"/>
          <w:szCs w:val="24"/>
        </w:rPr>
        <w:t>от 27.07.2006г. №152-ФЗ «О персональных данных», приказа Министерства просвещения России от 15.05.2020 № 236 «Об утверждении Порядка приема на обучение по образовательным программам дошкольного образования», Приказа Министерства просвещения от 15.05.2022 №236 с изменениями от</w:t>
      </w:r>
      <w:r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>23.01.2023 №50 «Об утверждении порядка приема на обучение по образовательным программам дошкольного образования»,</w:t>
      </w:r>
      <w:r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>Приказа Минобрнауки России от 28.12.2015 № 1527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Уставом Учреждения.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Настоящие Правила определяют правила приема граждан Российской Федерации, </w:t>
      </w:r>
      <w:r w:rsidRPr="008D1A3A">
        <w:rPr>
          <w:rFonts w:ascii="Liberation Serif" w:hAnsi="Liberation Serif" w:cs="Arial"/>
          <w:color w:val="222222"/>
          <w:szCs w:val="24"/>
        </w:rPr>
        <w:t>иностранных граждан</w:t>
      </w:r>
      <w:r w:rsidRPr="008D1A3A">
        <w:rPr>
          <w:rFonts w:ascii="Liberation Serif" w:hAnsi="Liberation Serif"/>
          <w:szCs w:val="24"/>
        </w:rPr>
        <w:t xml:space="preserve"> в Учреждение, осуществляющее образовательную деятельность по образовательным программам дошкольного образования.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Прием иностранных граждан и лиц без гражданства, в том числе соотечественников за рубежом, в Учреждение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8D1A3A">
          <w:rPr>
            <w:rFonts w:ascii="Liberation Serif" w:hAnsi="Liberation Serif"/>
            <w:szCs w:val="24"/>
          </w:rPr>
          <w:t>2012 г</w:t>
        </w:r>
      </w:smartTag>
      <w:r w:rsidRPr="008D1A3A">
        <w:rPr>
          <w:rFonts w:ascii="Liberation Serif" w:hAnsi="Liberation Serif"/>
          <w:szCs w:val="24"/>
        </w:rPr>
        <w:t>. № 273-ФЗ «Об образовании в Российской Федерации» и настоящими Правилами.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Правила приема в Учреждение устанавливаются в части, не урегулированной законодательством об образовании, самостоятельно в соответствии с частью 9 статьи 55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D1A3A">
          <w:rPr>
            <w:rFonts w:ascii="Liberation Serif" w:hAnsi="Liberation Serif"/>
            <w:szCs w:val="24"/>
          </w:rPr>
          <w:t>2012 г</w:t>
        </w:r>
      </w:smartTag>
      <w:r w:rsidRPr="008D1A3A">
        <w:rPr>
          <w:rFonts w:ascii="Liberation Serif" w:hAnsi="Liberation Serif"/>
          <w:szCs w:val="24"/>
        </w:rPr>
        <w:t>. № 273-ФЗ «Об образовании в Российской Федерации».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Правила приема в Учреждение должны обеспечивать прием в Учреждение всех граждан, имеющих право на получение дошкольного образования. Правила приема в Учреждение должны обеспечивать также прием в Учреждение граждан, имеющих право на получение дошкольного образования и проживающих на территории, за которой закреплено Учреждение (далее – закрепленная территория).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Проживающие в одной семье и имеющие общее место жительства дети имеют право преимущественного приема в Учреждение, если в Учреждении обучаются их братья и (или) сестры.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В приеме в Учреждение может быть отказано только по причине отсутствия в ней свободных мест, за исключением случаев, предусмотренных статьей 88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D1A3A">
          <w:rPr>
            <w:rFonts w:ascii="Liberation Serif" w:hAnsi="Liberation Serif"/>
            <w:szCs w:val="24"/>
          </w:rPr>
          <w:t>2012 г</w:t>
        </w:r>
      </w:smartTag>
      <w:r w:rsidRPr="008D1A3A">
        <w:rPr>
          <w:rFonts w:ascii="Liberation Serif" w:hAnsi="Liberation Serif"/>
          <w:szCs w:val="24"/>
        </w:rPr>
        <w:t>. № 273-ФЗ «Об образовании в Российской Федерации».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0"/>
          <w:numId w:val="1"/>
        </w:numPr>
        <w:spacing w:after="0" w:line="240" w:lineRule="auto"/>
        <w:ind w:left="0" w:hanging="360"/>
        <w:jc w:val="center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b/>
          <w:szCs w:val="24"/>
        </w:rPr>
        <w:t xml:space="preserve">Правила приема в Учреждение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Контингент детей формируется в Учреждении в соответствии с возрастом детей, видом образовательного учреждения и имеющихся вакансий. 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Прием в Учреждение осуществляется в течение всего календарного года при наличии свободных мест.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Документы о приеме подаются в Учреждение на основании направления в рамках 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 (детские сады).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Прием ребенка в Учреждении осуществляется на основании направления Слободо-Туринского муниципального о</w:t>
      </w:r>
      <w:r>
        <w:rPr>
          <w:rFonts w:ascii="Liberation Serif" w:hAnsi="Liberation Serif"/>
          <w:szCs w:val="24"/>
        </w:rPr>
        <w:t>тдела управления образованием (</w:t>
      </w:r>
      <w:r w:rsidRPr="008D1A3A">
        <w:rPr>
          <w:rFonts w:ascii="Liberation Serif" w:hAnsi="Liberation Serif"/>
          <w:szCs w:val="24"/>
        </w:rPr>
        <w:t xml:space="preserve">далее МОУО), посредством использования региональных информационных систем, указанных в части 14 статьи 98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8D1A3A">
          <w:rPr>
            <w:rFonts w:ascii="Liberation Serif" w:hAnsi="Liberation Serif"/>
            <w:szCs w:val="24"/>
          </w:rPr>
          <w:t>2012 г</w:t>
        </w:r>
      </w:smartTag>
      <w:r w:rsidRPr="008D1A3A">
        <w:rPr>
          <w:rFonts w:ascii="Liberation Serif" w:hAnsi="Liberation Serif"/>
          <w:szCs w:val="24"/>
        </w:rPr>
        <w:t>. № 273-ФЗ «Об образовании в Российской Федерации».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Прием в Учреждение осуществляется по личному заявлению родителя (законного представителя) ребенка.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1"/>
          <w:numId w:val="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В заявлении для приема родителями (законными представителями) ребенка указываются следующие сведения: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а) фамилия, имя, отчество (последнее – при наличии) ребенка;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б) дата рождения ребенка;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в) реквизиты свидетельства о рождении ребенка;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г) адрес места жительства (места пребывания, места фактического проживания) ребенка;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д) фамилия, имя, отчество (последнее - при наличии) родителей (законных представителей) ребенка;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е) реквизиты документа, удостоверяющего личность родителя (законного представителя) ребенка;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ж) реквизиты документа, подтверждающего установление опеки (при наличии);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з) адрес электронной почты, номер телефона (при наличии) родителей (законных представителей) ребенка;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и) о выборе языка образования, родного языка из числа языков народов Российской Федерации, в том числе русского языка как родного языка;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л) о направленности дошкольной группы;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м) о необходимом режиме пребывания ребенка;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н) о желаемой дате приема на обучение.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2.8.</w:t>
      </w:r>
      <w:r w:rsidRPr="008D1A3A">
        <w:rPr>
          <w:rFonts w:ascii="Liberation Serif" w:hAnsi="Liberation Serif" w:cs="Arial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 xml:space="preserve">Форма заявления (приложение 1) для приема размещается Учреждением на информационном стенде Учреждения и на официальном сайте Учреждения в сети Интернет.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2.9.</w:t>
      </w:r>
      <w:r w:rsidRPr="008D1A3A">
        <w:rPr>
          <w:rFonts w:ascii="Liberation Serif" w:hAnsi="Liberation Serif" w:cs="Arial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 xml:space="preserve">Учреждение обязано ознакомить родителей (законных представителей) с уставом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2.10.</w:t>
      </w:r>
      <w:r w:rsidRPr="008D1A3A">
        <w:rPr>
          <w:rFonts w:ascii="Liberation Serif" w:hAnsi="Liberation Serif" w:cs="Arial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 xml:space="preserve">Факт ознакомления родителей (законных представителей) ребенка с документами, указанными в пункте 2.9. правил, фиксируется в заявлении и заверяется личной подписью родителей (законных представителей) ребенка.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2.11.</w:t>
      </w:r>
      <w:r w:rsidRPr="008D1A3A">
        <w:rPr>
          <w:rFonts w:ascii="Liberation Serif" w:hAnsi="Liberation Serif" w:cs="Arial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 xml:space="preserve">Копии указанных документов, информация о сроках приема документов размещаются на информационном стенде Учреждения и на официальном сайте Учреждения в сети Интернет. Факт ознакомления родителей (законных представителей) ребенка, в том числе через официальный сайт Учреждения, с указанными документами фиксируется в заявлении о приеме в Учреждение и заверяется личной подписью родителей (законных представителей) ребенка.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2.12.</w:t>
      </w:r>
      <w:r w:rsidRPr="008D1A3A">
        <w:rPr>
          <w:rFonts w:ascii="Liberation Serif" w:hAnsi="Liberation Serif" w:cs="Arial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>Для приема в Учреждение родители (законные представители) предоставляют следующие документы: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0"/>
          <w:numId w:val="2"/>
        </w:numPr>
        <w:spacing w:after="0" w:line="240" w:lineRule="auto"/>
        <w:ind w:left="0" w:hanging="708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№ 115-ФЗ «О правовом положении иностранных граждан в Российской Федерации»;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0"/>
          <w:numId w:val="2"/>
        </w:numPr>
        <w:spacing w:after="0" w:line="240" w:lineRule="auto"/>
        <w:ind w:left="0" w:hanging="708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документ, подтверждающий установление опеки (при необходимости);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0"/>
          <w:numId w:val="2"/>
        </w:numPr>
        <w:spacing w:after="0" w:line="240" w:lineRule="auto"/>
        <w:ind w:left="0" w:hanging="708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документ психолого-медико-педагогической комиссии (при необходимости);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numPr>
          <w:ilvl w:val="0"/>
          <w:numId w:val="2"/>
        </w:numPr>
        <w:spacing w:after="0" w:line="240" w:lineRule="auto"/>
        <w:ind w:left="0" w:hanging="708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документ, подтверждающий потребность в обучении в группе оздоровительной направленности (при необходимости).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2.13.Для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2.14.Родители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2.15.Копии предъявляемых при приеме документов хранятся в Учреждении.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2.16.Дети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 педагогической комиссии.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2.17.Требование представления иных документов для приема детей в Учреждение в части, не урегулированной законодательством об образовании, не допускается.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2.18.Подписью родителей (законных представителей) ребенка фиксируется также согласие на обработку персональных данных родителей (законных представителей) и персональных данных ребенка в порядке, установленном законодательством Российской Федерации (Приложение 2).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2.19.</w:t>
      </w:r>
      <w:r w:rsidRPr="008D1A3A">
        <w:rPr>
          <w:rFonts w:ascii="Liberation Serif" w:hAnsi="Liberation Serif" w:cs="Arial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 xml:space="preserve">Заявление о приеме в Учреждение и копии документов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Учреждение (Приложение 3). После регистрации родителю (законному представителю) ребенка выдается расписка в получении документов, заверенная подписью должностного лица образовательной организации, ответственного за прием документов, содержащая индивидуальный номер заявления и перечень представленных при приеме документов (Приложение 4).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2.20.Ребенок, родители (законные представители) которого не представили заявление и необходимые для приема документы в соответствии с пунктом 2.11 настоящих Правил, остается на учете и направляется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2.20.После приема заявления и документов, указанных в пункте 2.11 настоящих Правил, Учреждение заключает договор об образовании по образовательным программам дошкольного образования (далее – договор) с родителями (законными представителями) ребенка.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2.21.Руководитель Учреждения издает распорядительный акт о зачислении ребенка в Учреждение (далее – приказ о зачислении) в течение трех рабочих дней после заключения договора. Приказ о зачислении в трехдневный срок после издания размещается на информационном стенде Учреждения. На официальном сайте Учреждения в сети Интернет размещаются реквизиты приказа о зачислении, наименование возрастной группы, число детей, зачисленных в указанную возрастную группу.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2.21.После издания приказа о зачислении ребенок снимается с учета детей, нуждающихся в предоставлении места в государственной или муниципальной образовательной организации.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2.22.На каждого ребенка, зачисленного в Учреждение, оформляется личное дело, в котором хранятся все предоставленные родителями (законными представителями) ребенка документы.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b/>
          <w:szCs w:val="24"/>
        </w:rPr>
        <w:t>3.</w:t>
      </w:r>
      <w:r w:rsidRPr="008D1A3A">
        <w:rPr>
          <w:rFonts w:ascii="Liberation Serif" w:hAnsi="Liberation Serif" w:cs="Arial"/>
          <w:b/>
          <w:szCs w:val="24"/>
        </w:rPr>
        <w:t xml:space="preserve"> </w:t>
      </w:r>
      <w:r w:rsidRPr="008D1A3A">
        <w:rPr>
          <w:rFonts w:ascii="Liberation Serif" w:hAnsi="Liberation Serif"/>
          <w:b/>
          <w:color w:val="222222"/>
          <w:szCs w:val="24"/>
        </w:rPr>
        <w:t>Порядок зачисления в Учреждение  в порядке перевода из другой образовательной организации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3.1.</w:t>
      </w:r>
      <w:r w:rsidRPr="008D1A3A">
        <w:rPr>
          <w:rFonts w:ascii="Liberation Serif" w:hAnsi="Liberation Serif" w:cs="Arial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 xml:space="preserve">Порядок и условия перевода обучающихся в Учреждение из организации, осуществляющей образовательную деятельность по образовательным программам дошкольного образования (исходная организация), в которой он обучается осуществляется в следующих случаях: </w:t>
      </w:r>
    </w:p>
    <w:p w:rsidR="00822563" w:rsidRPr="008D1A3A" w:rsidRDefault="00822563" w:rsidP="0079651F">
      <w:pPr>
        <w:numPr>
          <w:ilvl w:val="0"/>
          <w:numId w:val="2"/>
        </w:numPr>
        <w:spacing w:after="0" w:line="240" w:lineRule="auto"/>
        <w:ind w:left="0" w:hanging="708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по инициативе родителей (законных представителей) несовершеннолетнего обучающегося; </w:t>
      </w:r>
    </w:p>
    <w:p w:rsidR="00822563" w:rsidRPr="008D1A3A" w:rsidRDefault="00822563" w:rsidP="0079651F">
      <w:pPr>
        <w:numPr>
          <w:ilvl w:val="0"/>
          <w:numId w:val="2"/>
        </w:numPr>
        <w:spacing w:after="0" w:line="240" w:lineRule="auto"/>
        <w:ind w:left="0" w:hanging="708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в случае прекращения деятельности исходной организации, аннулирования лицензии на осуществление образовательной деятельности; </w:t>
      </w:r>
    </w:p>
    <w:p w:rsidR="00822563" w:rsidRPr="008D1A3A" w:rsidRDefault="00822563" w:rsidP="0079651F">
      <w:pPr>
        <w:numPr>
          <w:ilvl w:val="0"/>
          <w:numId w:val="2"/>
        </w:numPr>
        <w:spacing w:after="0" w:line="240" w:lineRule="auto"/>
        <w:ind w:left="0" w:hanging="708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в случае приостановления действия лицензии на осуществление образовательной деятельности.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3.2.Перевод обучающихся осуществляется с письменного согласия их родителей (законных представителей).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3.3.Прием в Учреждение детей в порядке перевода осуществляется в течение всего календарного года при наличии свободных мест.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3.4.При переводе в Учреждение родители (законные представители): </w:t>
      </w:r>
    </w:p>
    <w:p w:rsidR="00822563" w:rsidRPr="008D1A3A" w:rsidRDefault="00822563" w:rsidP="0079651F">
      <w:pPr>
        <w:numPr>
          <w:ilvl w:val="0"/>
          <w:numId w:val="2"/>
        </w:numPr>
        <w:spacing w:after="0" w:line="240" w:lineRule="auto"/>
        <w:ind w:left="0" w:hanging="708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обращаются в орган местного самоуправления для направления в Учреждение в рамках государственной или муниципальной услуги в порядке, предусмотренном пунктами 8, 9 Порядка приема на обучение по образовательным программам дошкольного образования; </w:t>
      </w:r>
    </w:p>
    <w:p w:rsidR="00822563" w:rsidRPr="008D1A3A" w:rsidRDefault="00822563" w:rsidP="0079651F">
      <w:pPr>
        <w:numPr>
          <w:ilvl w:val="0"/>
          <w:numId w:val="2"/>
        </w:numPr>
        <w:spacing w:after="0" w:line="240" w:lineRule="auto"/>
        <w:ind w:left="0" w:hanging="708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после получения информации о предоставлении места в Учреждение обращаются в исходную организацию с заявлением об отчислении обучающегося в связи с переводом в Учреждение.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color w:val="222222"/>
          <w:szCs w:val="24"/>
        </w:rPr>
        <w:t>3.5.Для зачисления в порядке перевода из другой организации родители (законные представители) несовершеннолетних дополнительно предъявляют личное дело обучающегося.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color w:val="222222"/>
          <w:szCs w:val="24"/>
        </w:rPr>
        <w:t xml:space="preserve">3.6.Лицо, ответственное за прием документов, при приеме заявления о зачислении в порядке перевода по инициативе родителей из другой организации проверяет представленное личное дело на наличие в нем документов, требуемых при зачислении на обучение по образовательным программам дошкольного образования. 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Минпросвещения России от 15.05.2020 № 236, </w:t>
      </w:r>
      <w:r w:rsidRPr="008D1A3A">
        <w:rPr>
          <w:rFonts w:ascii="Liberation Serif" w:hAnsi="Liberation Serif"/>
          <w:szCs w:val="24"/>
        </w:rPr>
        <w:t xml:space="preserve">лицо, ответственное за прием документов, составляет акт, содержащий информацию о регистрационном номере заявления о зачислении и перечне недостающих документов. Акт составляется в двух экземплярах и заверяется подписями родителей (законных представителей) несовершеннолетнего и лица, ответственного за прием документов, печатью детского сада. Один экземпляр акта подшивается в представленное личное дело, второй передается заявителю.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3.7.Детский сад вправе запросить недостающие документы у родителя (законного представителя). Заявитель обязан донести недостающие документы в течение 14 календарных дней с даты составления акта.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3.8.Отсутствие в личном деле документов, требуемых для зачисления в детский сад, не является основанием для отказа в зачислении в порядке перевода.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3.9.Лицо, ответственное за прием документов, при приеме любых заявлений обязано ознакомиться с документом, удостоверяющим личность заявителя, для установления его личности, а также факта родственных отношений и полномочий законного представителя.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3.10.При приеме заявления о приеме в детский сад (заявления о приеме в порядке перевода из другой организации) лицо, ответственное за прием документов, знакомит родителей (законных представителей) с уставом детского сада, лицензией на право осуществления образовательной деятельности, образовательными программами, реализуемыми детским садом, и иными документами, регламентирующими организацию и осуществление образовательной деятельности, права и обязанности обучающихся.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3.11.Факт ознакомления родителей (законных представителей) ребенка с документами, указанными в пункте 3.7. правил, фиксируется в заявлении и заверяется личной подписью родителей (законных представителей) ребенка.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3.12.При приеме в порядке перевода на обучение по образовательным программам дошкольного образования выбор языка образования,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несовершеннолетних обучающихся.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3.13.После приема заявления и личного дела Учреждение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3.14.Учреждение при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 в принимающую организацию. </w:t>
      </w:r>
    </w:p>
    <w:p w:rsidR="00822563" w:rsidRPr="008D1A3A" w:rsidRDefault="00822563" w:rsidP="0079651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3.15.Лицо, ответственное за прием документов, осуществляет регистрацию поданных заявлений о приеме в порядке перевода из другой организации и копий документов в журнале приема заявлений о приеме, о чем родителям (законным представителям) выдается расписка. 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right"/>
        <w:rPr>
          <w:rFonts w:ascii="Liberation Serif" w:hAnsi="Liberation Serif"/>
          <w:szCs w:val="24"/>
        </w:rPr>
      </w:pP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</w:p>
    <w:p w:rsidR="00822563" w:rsidRDefault="00822563" w:rsidP="0079651F">
      <w:pPr>
        <w:spacing w:after="0" w:line="240" w:lineRule="auto"/>
        <w:ind w:left="0"/>
        <w:jc w:val="righ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Приложение 1</w:t>
      </w:r>
    </w:p>
    <w:p w:rsidR="00822563" w:rsidRPr="008D1A3A" w:rsidRDefault="00822563" w:rsidP="0079651F">
      <w:pPr>
        <w:spacing w:after="0" w:line="240" w:lineRule="auto"/>
        <w:ind w:left="0"/>
        <w:jc w:val="right"/>
        <w:rPr>
          <w:rFonts w:ascii="Liberation Serif" w:hAnsi="Liberation Serif"/>
          <w:szCs w:val="24"/>
        </w:rPr>
      </w:pPr>
    </w:p>
    <w:p w:rsidR="00822563" w:rsidRPr="008D1A3A" w:rsidRDefault="00822563" w:rsidP="0079651F">
      <w:pPr>
        <w:spacing w:after="0" w:line="240" w:lineRule="auto"/>
        <w:ind w:left="0" w:hanging="364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</w:t>
      </w:r>
      <w:r w:rsidRPr="008D1A3A">
        <w:rPr>
          <w:rFonts w:ascii="Liberation Serif" w:hAnsi="Liberation Serif"/>
          <w:szCs w:val="24"/>
        </w:rPr>
        <w:t>к П</w:t>
      </w:r>
      <w:r>
        <w:rPr>
          <w:rFonts w:ascii="Liberation Serif" w:hAnsi="Liberation Serif"/>
          <w:szCs w:val="24"/>
        </w:rPr>
        <w:t>равилам приема обучающихся в МАОУ «Краснослободская СОШ</w:t>
      </w:r>
      <w:r w:rsidRPr="008D1A3A">
        <w:rPr>
          <w:rFonts w:ascii="Liberation Serif" w:hAnsi="Liberation Serif"/>
          <w:szCs w:val="24"/>
        </w:rPr>
        <w:t>»</w:t>
      </w:r>
      <w:r>
        <w:rPr>
          <w:rFonts w:ascii="Liberation Serif" w:hAnsi="Liberation Serif"/>
          <w:szCs w:val="24"/>
        </w:rPr>
        <w:t xml:space="preserve"> Дошкольное отделение </w:t>
      </w:r>
    </w:p>
    <w:p w:rsidR="00822563" w:rsidRPr="008D1A3A" w:rsidRDefault="00822563" w:rsidP="00A625FD">
      <w:pPr>
        <w:spacing w:after="0" w:line="240" w:lineRule="auto"/>
        <w:ind w:left="0" w:firstLine="0"/>
        <w:jc w:val="center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Индивидуаль</w:t>
      </w:r>
      <w:r>
        <w:rPr>
          <w:rFonts w:ascii="Liberation Serif" w:hAnsi="Liberation Serif"/>
          <w:szCs w:val="24"/>
        </w:rPr>
        <w:t>ный номер заявления ________________</w:t>
      </w:r>
    </w:p>
    <w:p w:rsidR="00822563" w:rsidRPr="008D1A3A" w:rsidRDefault="00822563" w:rsidP="00B43D99">
      <w:pPr>
        <w:spacing w:after="0" w:line="240" w:lineRule="auto"/>
        <w:ind w:left="0"/>
        <w:rPr>
          <w:rFonts w:ascii="Liberation Serif" w:hAnsi="Liberation Serif"/>
          <w:szCs w:val="24"/>
        </w:rPr>
      </w:pP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_____________________________</w:t>
      </w:r>
      <w:r w:rsidRPr="008D1A3A">
        <w:rPr>
          <w:rFonts w:ascii="Liberation Serif" w:hAnsi="Liberation Serif"/>
          <w:szCs w:val="24"/>
        </w:rPr>
        <w:t xml:space="preserve">______ </w:t>
      </w:r>
    </w:p>
    <w:p w:rsidR="00822563" w:rsidRPr="008D1A3A" w:rsidRDefault="00822563" w:rsidP="00A625FD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(фамилия, имя, отчество (последнее при наличии) родителя (законного представителя))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b/>
          <w:szCs w:val="24"/>
        </w:rPr>
        <w:t xml:space="preserve">Заявление </w:t>
      </w:r>
    </w:p>
    <w:p w:rsidR="00822563" w:rsidRPr="008D1A3A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szCs w:val="24"/>
        </w:rPr>
      </w:pPr>
      <w:r>
        <w:rPr>
          <w:rFonts w:ascii="Liberation Serif" w:hAnsi="Liberation Serif"/>
          <w:b/>
          <w:szCs w:val="24"/>
        </w:rPr>
        <w:t>о приеме ребенка в МАОУ «Краснослободская СОШ</w:t>
      </w:r>
      <w:r w:rsidRPr="008D1A3A">
        <w:rPr>
          <w:rFonts w:ascii="Liberation Serif" w:hAnsi="Liberation Serif"/>
          <w:b/>
          <w:szCs w:val="24"/>
        </w:rPr>
        <w:t>»</w:t>
      </w:r>
      <w:r>
        <w:rPr>
          <w:rFonts w:ascii="Liberation Serif" w:hAnsi="Liberation Serif"/>
          <w:b/>
          <w:szCs w:val="24"/>
        </w:rPr>
        <w:t xml:space="preserve"> Дошкольное отделение 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Прошу принять ребёнка ________________________________________________________ 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(фамилия, имя, отчество (последнее - при наличии)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дата рождения _______________ 20 ___ г,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свидетельство о рождении серия _______ № _________,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                                         </w:t>
      </w:r>
      <w:r w:rsidRPr="008D1A3A">
        <w:rPr>
          <w:rFonts w:ascii="Liberation Serif" w:hAnsi="Liberation Serif"/>
          <w:szCs w:val="24"/>
        </w:rPr>
        <w:t xml:space="preserve">(число, месяц, год рождения)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кем выдано ____________</w:t>
      </w:r>
      <w:r>
        <w:rPr>
          <w:rFonts w:ascii="Liberation Serif" w:hAnsi="Liberation Serif"/>
          <w:szCs w:val="24"/>
        </w:rPr>
        <w:t>_____________________________</w:t>
      </w:r>
      <w:r w:rsidRPr="008D1A3A">
        <w:rPr>
          <w:rFonts w:ascii="Liberation Serif" w:hAnsi="Liberation Serif"/>
          <w:szCs w:val="24"/>
        </w:rPr>
        <w:t xml:space="preserve">______________________________,  проживающего по адресу: </w:t>
      </w:r>
    </w:p>
    <w:p w:rsidR="00822563" w:rsidRDefault="00822563" w:rsidP="0079651F">
      <w:pPr>
        <w:spacing w:after="0" w:line="240" w:lineRule="auto"/>
        <w:ind w:left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место пребывания (регистрации)________________________________________________________ ______________________________________________________</w:t>
      </w:r>
      <w:r>
        <w:rPr>
          <w:rFonts w:ascii="Liberation Serif" w:hAnsi="Liberation Serif"/>
          <w:szCs w:val="24"/>
        </w:rPr>
        <w:t>____________________________</w:t>
      </w:r>
      <w:r w:rsidRPr="008D1A3A">
        <w:rPr>
          <w:rFonts w:ascii="Liberation Serif" w:hAnsi="Liberation Serif"/>
          <w:szCs w:val="24"/>
        </w:rPr>
        <w:t>место фактического проживания_________________________________________________________ ______________________________________________________</w:t>
      </w:r>
      <w:r>
        <w:rPr>
          <w:rFonts w:ascii="Liberation Serif" w:hAnsi="Liberation Serif"/>
          <w:szCs w:val="24"/>
        </w:rPr>
        <w:t>____________________________</w:t>
      </w:r>
    </w:p>
    <w:p w:rsidR="00822563" w:rsidRPr="008D1A3A" w:rsidRDefault="00822563" w:rsidP="0079651F">
      <w:pPr>
        <w:spacing w:after="0" w:line="240" w:lineRule="auto"/>
        <w:ind w:left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в</w:t>
      </w:r>
      <w:r>
        <w:rPr>
          <w:rFonts w:ascii="Liberation Serif" w:hAnsi="Liberation Serif"/>
          <w:szCs w:val="24"/>
        </w:rPr>
        <w:t xml:space="preserve"> МАОУ «Краснослободская СОШ</w:t>
      </w:r>
      <w:r w:rsidRPr="008D1A3A">
        <w:rPr>
          <w:rFonts w:ascii="Liberation Serif" w:hAnsi="Liberation Serif"/>
          <w:szCs w:val="24"/>
        </w:rPr>
        <w:t>»</w:t>
      </w:r>
      <w:r>
        <w:rPr>
          <w:rFonts w:ascii="Liberation Serif" w:hAnsi="Liberation Serif"/>
          <w:szCs w:val="24"/>
        </w:rPr>
        <w:t xml:space="preserve"> Дошкольное отделение, в группу</w:t>
      </w:r>
      <w:r w:rsidRPr="008D1A3A">
        <w:rPr>
          <w:rFonts w:ascii="Liberation Serif" w:hAnsi="Liberation Serif"/>
          <w:szCs w:val="24"/>
        </w:rPr>
        <w:t>____</w:t>
      </w:r>
      <w:r>
        <w:rPr>
          <w:rFonts w:ascii="Liberation Serif" w:hAnsi="Liberation Serif"/>
          <w:szCs w:val="24"/>
        </w:rPr>
        <w:t>_____________________________</w:t>
      </w:r>
      <w:r w:rsidRPr="008D1A3A">
        <w:rPr>
          <w:rFonts w:ascii="Liberation Serif" w:hAnsi="Liberation Serif"/>
          <w:szCs w:val="24"/>
        </w:rPr>
        <w:t xml:space="preserve">направленности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    (направленность группы: общеразвивающая, компенсирующая и др.) </w:t>
      </w:r>
    </w:p>
    <w:p w:rsidR="00822563" w:rsidRDefault="00822563" w:rsidP="0055314D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с ______________________________ </w:t>
      </w:r>
      <w:r>
        <w:rPr>
          <w:rFonts w:ascii="Liberation Serif" w:hAnsi="Liberation Serif"/>
          <w:szCs w:val="24"/>
        </w:rPr>
        <w:t>___________</w:t>
      </w:r>
      <w:r w:rsidRPr="008D1A3A">
        <w:rPr>
          <w:rFonts w:ascii="Liberation Serif" w:hAnsi="Liberation Serif"/>
          <w:szCs w:val="24"/>
        </w:rPr>
        <w:t>режимом пребывания ребе</w:t>
      </w:r>
      <w:r>
        <w:rPr>
          <w:rFonts w:ascii="Liberation Serif" w:hAnsi="Liberation Serif"/>
          <w:szCs w:val="24"/>
        </w:rPr>
        <w:t xml:space="preserve">нка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</w:t>
      </w:r>
      <w:r w:rsidRPr="008D1A3A">
        <w:rPr>
          <w:rFonts w:ascii="Liberation Serif" w:hAnsi="Liberation Serif"/>
          <w:szCs w:val="24"/>
        </w:rPr>
        <w:t xml:space="preserve">(режим: полный день, кратковременное пребывание, др.)     </w:t>
      </w:r>
      <w:r>
        <w:rPr>
          <w:rFonts w:ascii="Liberation Serif" w:hAnsi="Liberation Serif"/>
          <w:szCs w:val="24"/>
        </w:rPr>
        <w:t xml:space="preserve">      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с _________________________________________     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   </w:t>
      </w:r>
      <w:r w:rsidRPr="008D1A3A">
        <w:rPr>
          <w:rFonts w:ascii="Liberation Serif" w:hAnsi="Liberation Serif"/>
          <w:szCs w:val="24"/>
        </w:rPr>
        <w:t>(жела</w:t>
      </w:r>
      <w:r>
        <w:rPr>
          <w:rFonts w:ascii="Liberation Serif" w:hAnsi="Liberation Serif"/>
          <w:szCs w:val="24"/>
        </w:rPr>
        <w:t>емая дата приёма ребёнка</w:t>
      </w:r>
      <w:r w:rsidRPr="008D1A3A">
        <w:rPr>
          <w:rFonts w:ascii="Liberation Serif" w:hAnsi="Liberation Serif"/>
          <w:szCs w:val="24"/>
        </w:rPr>
        <w:t xml:space="preserve">)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Сведения о родителях (законных представителях) ребенка: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Default="00822563" w:rsidP="0055314D">
      <w:pPr>
        <w:numPr>
          <w:ilvl w:val="0"/>
          <w:numId w:val="12"/>
        </w:numPr>
        <w:tabs>
          <w:tab w:val="clear" w:pos="1520"/>
        </w:tabs>
        <w:spacing w:after="0" w:line="240" w:lineRule="auto"/>
        <w:ind w:left="180" w:hanging="19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Ф.И.О. родителя (законного представителя) </w:t>
      </w:r>
      <w:r>
        <w:rPr>
          <w:rFonts w:ascii="Liberation Serif" w:hAnsi="Liberation Serif"/>
          <w:szCs w:val="24"/>
        </w:rPr>
        <w:t>__</w:t>
      </w:r>
      <w:r w:rsidRPr="008D1A3A">
        <w:rPr>
          <w:rFonts w:ascii="Liberation Serif" w:hAnsi="Liberation Serif"/>
          <w:szCs w:val="24"/>
        </w:rPr>
        <w:t>_____________________________________________</w:t>
      </w:r>
      <w:r>
        <w:rPr>
          <w:rFonts w:ascii="Liberation Serif" w:hAnsi="Liberation Serif"/>
          <w:szCs w:val="24"/>
        </w:rPr>
        <w:t xml:space="preserve"> ___________________</w:t>
      </w:r>
    </w:p>
    <w:p w:rsidR="00822563" w:rsidRPr="008D1A3A" w:rsidRDefault="00822563" w:rsidP="0055314D">
      <w:pPr>
        <w:spacing w:after="0" w:line="240" w:lineRule="auto"/>
        <w:ind w:left="-1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Реквизиты документа, удостоверяющего личность родителя (законного представителя) ребенка: паспорт серия _________ номер __________________ выдан ________________________</w:t>
      </w:r>
      <w:r>
        <w:rPr>
          <w:rFonts w:ascii="Liberation Serif" w:hAnsi="Liberation Serif"/>
          <w:szCs w:val="24"/>
        </w:rPr>
        <w:t>_______</w:t>
      </w:r>
      <w:r w:rsidRPr="008D1A3A">
        <w:rPr>
          <w:rFonts w:ascii="Liberation Serif" w:hAnsi="Liberation Serif"/>
          <w:szCs w:val="24"/>
        </w:rPr>
        <w:t xml:space="preserve"> ______________________________________________________</w:t>
      </w:r>
      <w:r>
        <w:rPr>
          <w:rFonts w:ascii="Liberation Serif" w:hAnsi="Liberation Serif"/>
          <w:szCs w:val="24"/>
        </w:rPr>
        <w:t>_____________________________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Адрес электронной почты ___________________,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номер телефона ____________________________ </w:t>
      </w:r>
    </w:p>
    <w:p w:rsidR="00822563" w:rsidRDefault="00822563" w:rsidP="0079651F">
      <w:pPr>
        <w:spacing w:after="0" w:line="240" w:lineRule="auto"/>
        <w:ind w:left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ab/>
        <w:t>(указать при наличии)</w:t>
      </w:r>
    </w:p>
    <w:p w:rsidR="00822563" w:rsidRDefault="00822563" w:rsidP="0079651F">
      <w:pPr>
        <w:spacing w:after="0" w:line="240" w:lineRule="auto"/>
        <w:ind w:left="0"/>
        <w:jc w:val="left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_________________________________________________</w:t>
      </w:r>
      <w:r w:rsidRPr="008D1A3A"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ab/>
      </w:r>
    </w:p>
    <w:p w:rsidR="00822563" w:rsidRPr="008D1A3A" w:rsidRDefault="00822563" w:rsidP="0055314D">
      <w:pPr>
        <w:spacing w:after="0" w:line="240" w:lineRule="auto"/>
        <w:ind w:left="0"/>
        <w:jc w:val="left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 xml:space="preserve">(указать при наличии) реквизиты </w:t>
      </w:r>
      <w:r w:rsidRPr="008D1A3A">
        <w:rPr>
          <w:rFonts w:ascii="Liberation Serif" w:hAnsi="Liberation Serif"/>
          <w:szCs w:val="24"/>
        </w:rPr>
        <w:tab/>
        <w:t xml:space="preserve">документа, </w:t>
      </w:r>
      <w:r w:rsidRPr="008D1A3A">
        <w:rPr>
          <w:rFonts w:ascii="Liberation Serif" w:hAnsi="Liberation Serif"/>
          <w:szCs w:val="24"/>
        </w:rPr>
        <w:tab/>
        <w:t xml:space="preserve">подтверждающего </w:t>
      </w:r>
      <w:r w:rsidRPr="008D1A3A">
        <w:rPr>
          <w:rFonts w:ascii="Liberation Serif" w:hAnsi="Liberation Serif"/>
          <w:szCs w:val="24"/>
        </w:rPr>
        <w:tab/>
        <w:t xml:space="preserve">установление </w:t>
      </w:r>
      <w:r w:rsidRPr="008D1A3A">
        <w:rPr>
          <w:rFonts w:ascii="Liberation Serif" w:hAnsi="Liberation Serif"/>
          <w:szCs w:val="24"/>
        </w:rPr>
        <w:tab/>
        <w:t xml:space="preserve">опеки </w:t>
      </w:r>
      <w:r w:rsidRPr="008D1A3A">
        <w:rPr>
          <w:rFonts w:ascii="Liberation Serif" w:hAnsi="Liberation Serif"/>
          <w:szCs w:val="24"/>
        </w:rPr>
        <w:tab/>
        <w:t xml:space="preserve">(при </w:t>
      </w:r>
      <w:r w:rsidRPr="008D1A3A">
        <w:rPr>
          <w:rFonts w:ascii="Liberation Serif" w:hAnsi="Liberation Serif"/>
          <w:szCs w:val="24"/>
        </w:rPr>
        <w:tab/>
        <w:t>наличии) ______________________________________________________</w:t>
      </w:r>
      <w:r>
        <w:rPr>
          <w:rFonts w:ascii="Liberation Serif" w:hAnsi="Liberation Serif"/>
          <w:szCs w:val="24"/>
        </w:rPr>
        <w:t>____________________________</w:t>
      </w:r>
      <w:r w:rsidRPr="008D1A3A">
        <w:rPr>
          <w:rFonts w:ascii="Liberation Serif" w:hAnsi="Liberation Serif"/>
          <w:szCs w:val="24"/>
        </w:rPr>
        <w:t>2. Ф.И.О. родителя (законного представителя) ______________</w:t>
      </w:r>
      <w:r>
        <w:rPr>
          <w:rFonts w:ascii="Liberation Serif" w:hAnsi="Liberation Serif"/>
          <w:szCs w:val="24"/>
        </w:rPr>
        <w:t>_______________________________</w:t>
      </w:r>
      <w:r w:rsidRPr="008D1A3A">
        <w:rPr>
          <w:rFonts w:ascii="Liberation Serif" w:hAnsi="Liberation Serif"/>
          <w:szCs w:val="24"/>
        </w:rPr>
        <w:t>______________________</w:t>
      </w:r>
      <w:r>
        <w:rPr>
          <w:rFonts w:ascii="Liberation Serif" w:hAnsi="Liberation Serif"/>
          <w:szCs w:val="24"/>
        </w:rPr>
        <w:t>_______________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А</w:t>
      </w:r>
      <w:r w:rsidRPr="008D1A3A">
        <w:rPr>
          <w:rFonts w:ascii="Liberation Serif" w:hAnsi="Liberation Serif"/>
          <w:szCs w:val="24"/>
        </w:rPr>
        <w:t>дрес электронной почты ___________________,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номер телефона ____________________________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ab/>
        <w:t xml:space="preserve">(указать при наличии)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______________________________________________</w:t>
      </w:r>
    </w:p>
    <w:p w:rsidR="00822563" w:rsidRPr="008D1A3A" w:rsidRDefault="00822563" w:rsidP="0055314D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ab/>
      </w:r>
      <w:r w:rsidRPr="008D1A3A">
        <w:rPr>
          <w:rFonts w:ascii="Liberation Serif" w:hAnsi="Liberation Serif"/>
          <w:szCs w:val="24"/>
        </w:rPr>
        <w:t xml:space="preserve">(указать при наличии) реквизиты документа, подтверждающего установление опеки (при наличии)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Default="00822563" w:rsidP="0079651F">
      <w:pPr>
        <w:spacing w:after="0" w:line="240" w:lineRule="auto"/>
        <w:ind w:left="0" w:firstLine="572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Выбираю для обучения по образовательным программам дошкольного образования языком образования </w:t>
      </w:r>
      <w:r w:rsidRPr="008D1A3A">
        <w:rPr>
          <w:rFonts w:ascii="Liberation Serif" w:hAnsi="Liberation Serif"/>
          <w:b/>
          <w:szCs w:val="24"/>
        </w:rPr>
        <w:t>русский</w:t>
      </w:r>
      <w:r w:rsidRPr="008D1A3A">
        <w:rPr>
          <w:rFonts w:ascii="Liberation Serif" w:hAnsi="Liberation Serif"/>
          <w:szCs w:val="24"/>
        </w:rPr>
        <w:t>, изучаемый родной язык</w:t>
      </w:r>
      <w:r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>______________________, в том числе русский как родной язык. Имеется потребность в обучении ребенка по адаптированной образовательной программе дошкольного образования (при наличии) ___________________</w:t>
      </w:r>
      <w:r>
        <w:rPr>
          <w:rFonts w:ascii="Liberation Serif" w:hAnsi="Liberation Serif"/>
          <w:szCs w:val="24"/>
        </w:rPr>
        <w:t>_______________________________________________________________</w:t>
      </w: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572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            </w:t>
      </w:r>
      <w:r w:rsidRPr="008D1A3A">
        <w:rPr>
          <w:rFonts w:ascii="Liberation Serif" w:hAnsi="Liberation Serif"/>
          <w:szCs w:val="24"/>
        </w:rPr>
        <w:t xml:space="preserve">(указать наименование адаптированной образовательной программы) </w:t>
      </w:r>
    </w:p>
    <w:p w:rsidR="00822563" w:rsidRPr="008D1A3A" w:rsidRDefault="00822563" w:rsidP="0055314D">
      <w:pPr>
        <w:spacing w:after="0" w:line="240" w:lineRule="auto"/>
        <w:ind w:left="0" w:firstLine="572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Имеется 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</w:t>
      </w:r>
      <w:r>
        <w:rPr>
          <w:rFonts w:ascii="Liberation Serif" w:hAnsi="Liberation Serif"/>
          <w:szCs w:val="24"/>
        </w:rPr>
        <w:t>___________________</w:t>
      </w:r>
      <w:r w:rsidRPr="008D1A3A">
        <w:rPr>
          <w:rFonts w:ascii="Liberation Serif" w:hAnsi="Liberation Serif"/>
          <w:szCs w:val="24"/>
        </w:rPr>
        <w:t xml:space="preserve">____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</w:t>
      </w:r>
      <w:r>
        <w:rPr>
          <w:rFonts w:ascii="Liberation Serif" w:hAnsi="Liberation Serif"/>
          <w:szCs w:val="24"/>
        </w:rPr>
        <w:tab/>
        <w:t xml:space="preserve"> </w:t>
      </w:r>
      <w:r>
        <w:rPr>
          <w:rFonts w:ascii="Liberation Serif" w:hAnsi="Liberation Serif"/>
          <w:szCs w:val="24"/>
        </w:rPr>
        <w:tab/>
        <w:t xml:space="preserve">            </w:t>
      </w:r>
      <w:r w:rsidRPr="008D1A3A">
        <w:rPr>
          <w:rFonts w:ascii="Liberation Serif" w:hAnsi="Liberation Serif"/>
          <w:szCs w:val="24"/>
        </w:rPr>
        <w:t xml:space="preserve">(указать наименование специальных условий)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Дата подачи заявления </w:t>
      </w:r>
    </w:p>
    <w:p w:rsidR="00822563" w:rsidRDefault="00822563" w:rsidP="00B43D99">
      <w:pPr>
        <w:spacing w:after="0" w:line="240" w:lineRule="auto"/>
        <w:ind w:left="360" w:hanging="5318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«_____» ____________________20</w:t>
      </w:r>
      <w:r>
        <w:rPr>
          <w:rFonts w:ascii="Liberation Serif" w:hAnsi="Liberation Serif"/>
          <w:szCs w:val="24"/>
        </w:rPr>
        <w:t xml:space="preserve">                        </w:t>
      </w:r>
      <w:r w:rsidRPr="008D1A3A">
        <w:rPr>
          <w:rFonts w:ascii="Liberation Serif" w:hAnsi="Liberation Serif"/>
          <w:szCs w:val="24"/>
        </w:rPr>
        <w:t>__</w:t>
      </w:r>
      <w:r>
        <w:rPr>
          <w:rFonts w:ascii="Liberation Serif" w:hAnsi="Liberation Serif"/>
          <w:szCs w:val="24"/>
        </w:rPr>
        <w:t>________________</w:t>
      </w:r>
      <w:r w:rsidRPr="008D1A3A">
        <w:rPr>
          <w:rFonts w:ascii="Liberation Serif" w:hAnsi="Liberation Serif"/>
          <w:szCs w:val="24"/>
        </w:rPr>
        <w:t xml:space="preserve">___г. </w:t>
      </w:r>
    </w:p>
    <w:p w:rsidR="00822563" w:rsidRDefault="00822563" w:rsidP="00B43D99">
      <w:pPr>
        <w:spacing w:after="0" w:line="240" w:lineRule="auto"/>
        <w:ind w:left="360" w:hanging="5318"/>
        <w:rPr>
          <w:rFonts w:ascii="Liberation Serif" w:hAnsi="Liberation Serif"/>
          <w:szCs w:val="24"/>
        </w:rPr>
      </w:pPr>
    </w:p>
    <w:p w:rsidR="00822563" w:rsidRDefault="00822563" w:rsidP="00B43D99">
      <w:pPr>
        <w:spacing w:after="0" w:line="240" w:lineRule="auto"/>
        <w:ind w:left="360" w:hanging="5318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</w:t>
      </w:r>
      <w:r w:rsidRPr="008D1A3A">
        <w:rPr>
          <w:rFonts w:ascii="Liberation Serif" w:hAnsi="Liberation Serif"/>
          <w:szCs w:val="24"/>
        </w:rPr>
        <w:t>____</w:t>
      </w:r>
      <w:r>
        <w:rPr>
          <w:rFonts w:ascii="Liberation Serif" w:hAnsi="Liberation Serif"/>
          <w:szCs w:val="24"/>
        </w:rPr>
        <w:t>__________/______________                        ____</w:t>
      </w:r>
      <w:r w:rsidRPr="008D1A3A">
        <w:rPr>
          <w:rFonts w:ascii="Liberation Serif" w:hAnsi="Liberation Serif"/>
          <w:szCs w:val="24"/>
        </w:rPr>
        <w:t xml:space="preserve">______/ </w:t>
      </w:r>
      <w:r>
        <w:rPr>
          <w:rFonts w:ascii="Liberation Serif" w:hAnsi="Liberation Serif"/>
          <w:szCs w:val="24"/>
        </w:rPr>
        <w:t xml:space="preserve">                       ______________</w:t>
      </w:r>
    </w:p>
    <w:p w:rsidR="00822563" w:rsidRPr="008D1A3A" w:rsidRDefault="00822563" w:rsidP="00B43D99">
      <w:pPr>
        <w:spacing w:after="0" w:line="240" w:lineRule="auto"/>
        <w:ind w:left="360" w:hanging="5318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                                                                              </w:t>
      </w:r>
      <w:r w:rsidRPr="008D1A3A">
        <w:rPr>
          <w:rFonts w:ascii="Liberation Serif" w:hAnsi="Liberation Serif"/>
          <w:szCs w:val="24"/>
        </w:rPr>
        <w:t xml:space="preserve">подпись                             Ф.И.О. заявителя 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С Уставом, Лицензией на осуществление образовательной деятельности, образовательными программами и другими документами регламентирующими организацию и осуществление образовательной деятельности, права и обязанности обучающихся, распорядительным актом органа местного самоуправления о закреплении образовательных организаций за конкретными территориями, в том </w:t>
      </w:r>
      <w:r>
        <w:rPr>
          <w:rFonts w:ascii="Liberation Serif" w:hAnsi="Liberation Serif"/>
          <w:szCs w:val="24"/>
        </w:rPr>
        <w:t>числе через официальный сайт МА</w:t>
      </w:r>
      <w:r w:rsidRPr="008D1A3A">
        <w:rPr>
          <w:rFonts w:ascii="Liberation Serif" w:hAnsi="Liberation Serif"/>
          <w:szCs w:val="24"/>
        </w:rPr>
        <w:t>ОУ</w:t>
      </w:r>
      <w:r>
        <w:rPr>
          <w:rFonts w:ascii="Liberation Serif" w:hAnsi="Liberation Serif"/>
          <w:szCs w:val="24"/>
        </w:rPr>
        <w:t xml:space="preserve"> «Краснослободская СОШ» Дошкольное отделение </w:t>
      </w:r>
      <w:r w:rsidRPr="008D1A3A">
        <w:rPr>
          <w:rFonts w:ascii="Liberation Serif" w:hAnsi="Liberation Serif"/>
          <w:szCs w:val="24"/>
        </w:rPr>
        <w:t xml:space="preserve">ознакомлен (а)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«____»___________________ г. ____________________________  __________________ 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(ФИО заявителя)  </w:t>
      </w:r>
      <w:r w:rsidRPr="008D1A3A"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ab/>
        <w:t xml:space="preserve">(подпись)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br w:type="page"/>
      </w:r>
    </w:p>
    <w:p w:rsidR="00822563" w:rsidRPr="008D1A3A" w:rsidRDefault="00822563" w:rsidP="0079651F">
      <w:pPr>
        <w:spacing w:after="0" w:line="240" w:lineRule="auto"/>
        <w:ind w:left="0"/>
        <w:jc w:val="righ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Приложение 2</w:t>
      </w:r>
    </w:p>
    <w:p w:rsidR="00822563" w:rsidRPr="008D1A3A" w:rsidRDefault="00822563" w:rsidP="0079651F">
      <w:pPr>
        <w:spacing w:after="0" w:line="240" w:lineRule="auto"/>
        <w:ind w:left="0" w:hanging="408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К П</w:t>
      </w:r>
      <w:r>
        <w:rPr>
          <w:rFonts w:ascii="Liberation Serif" w:hAnsi="Liberation Serif"/>
          <w:szCs w:val="24"/>
        </w:rPr>
        <w:t>равилам приема обучающихся в МАОУ «Краснослободская СОШ</w:t>
      </w:r>
      <w:r w:rsidRPr="008D1A3A">
        <w:rPr>
          <w:rFonts w:ascii="Liberation Serif" w:hAnsi="Liberation Serif"/>
          <w:szCs w:val="24"/>
        </w:rPr>
        <w:t>»</w:t>
      </w:r>
      <w:r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righ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Default="00822563" w:rsidP="0055314D">
      <w:pPr>
        <w:spacing w:after="0" w:line="240" w:lineRule="auto"/>
        <w:ind w:left="0"/>
        <w:jc w:val="right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Директору МАОУ «Краснослободская СОШ»</w:t>
      </w:r>
    </w:p>
    <w:p w:rsidR="00822563" w:rsidRPr="008D1A3A" w:rsidRDefault="00822563" w:rsidP="0055314D">
      <w:pPr>
        <w:spacing w:after="0" w:line="240" w:lineRule="auto"/>
        <w:ind w:left="0"/>
        <w:jc w:val="right"/>
        <w:rPr>
          <w:rFonts w:ascii="Liberation Serif" w:hAnsi="Liberation Serif"/>
          <w:szCs w:val="24"/>
        </w:rPr>
      </w:pPr>
      <w:r w:rsidRPr="0055314D">
        <w:rPr>
          <w:rFonts w:ascii="Liberation Serif" w:hAnsi="Liberation Serif"/>
          <w:szCs w:val="24"/>
          <w:u w:val="single"/>
        </w:rPr>
        <w:t>Зотовой Т.В</w:t>
      </w:r>
      <w:r>
        <w:rPr>
          <w:rFonts w:ascii="Liberation Serif" w:hAnsi="Liberation Serif"/>
          <w:szCs w:val="24"/>
        </w:rPr>
        <w:t xml:space="preserve">.  </w:t>
      </w: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55314D" w:rsidRDefault="00822563" w:rsidP="0055314D">
      <w:pPr>
        <w:spacing w:after="0" w:line="240" w:lineRule="auto"/>
        <w:ind w:left="0"/>
        <w:jc w:val="right"/>
        <w:rPr>
          <w:rFonts w:ascii="Liberation Serif" w:hAnsi="Liberation Serif"/>
          <w:sz w:val="16"/>
          <w:szCs w:val="16"/>
        </w:rPr>
      </w:pPr>
      <w:r w:rsidRPr="0055314D">
        <w:rPr>
          <w:rFonts w:ascii="Liberation Serif" w:hAnsi="Liberation Serif"/>
          <w:sz w:val="16"/>
          <w:szCs w:val="16"/>
        </w:rPr>
        <w:t xml:space="preserve">ФИО руководителя  </w:t>
      </w:r>
    </w:p>
    <w:p w:rsidR="00822563" w:rsidRPr="008D1A3A" w:rsidRDefault="00822563" w:rsidP="0055314D">
      <w:pPr>
        <w:spacing w:after="0" w:line="240" w:lineRule="auto"/>
        <w:ind w:left="0"/>
        <w:jc w:val="righ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родителей (законных представителей) </w:t>
      </w:r>
    </w:p>
    <w:p w:rsidR="00822563" w:rsidRPr="008D1A3A" w:rsidRDefault="00822563" w:rsidP="0055314D">
      <w:pPr>
        <w:spacing w:after="0" w:line="240" w:lineRule="auto"/>
        <w:ind w:left="0"/>
        <w:jc w:val="righ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__________________________________________    </w:t>
      </w:r>
    </w:p>
    <w:p w:rsidR="00822563" w:rsidRPr="0055314D" w:rsidRDefault="00822563" w:rsidP="0055314D">
      <w:pPr>
        <w:spacing w:after="0" w:line="240" w:lineRule="auto"/>
        <w:ind w:left="0"/>
        <w:jc w:val="right"/>
        <w:rPr>
          <w:rFonts w:ascii="Liberation Serif" w:hAnsi="Liberation Serif"/>
          <w:sz w:val="16"/>
          <w:szCs w:val="16"/>
        </w:rPr>
      </w:pPr>
      <w:r w:rsidRPr="0055314D">
        <w:rPr>
          <w:rFonts w:ascii="Liberation Serif" w:hAnsi="Liberation Serif"/>
          <w:sz w:val="16"/>
          <w:szCs w:val="16"/>
        </w:rPr>
        <w:t xml:space="preserve">(Ф.И.О. ребенка) </w:t>
      </w:r>
    </w:p>
    <w:p w:rsidR="00822563" w:rsidRPr="008D1A3A" w:rsidRDefault="00822563" w:rsidP="0055314D">
      <w:pPr>
        <w:spacing w:after="0" w:line="240" w:lineRule="auto"/>
        <w:ind w:left="0"/>
        <w:jc w:val="righ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__________________________________________ </w:t>
      </w:r>
    </w:p>
    <w:p w:rsidR="00822563" w:rsidRPr="008D1A3A" w:rsidRDefault="00822563" w:rsidP="0055314D">
      <w:pPr>
        <w:spacing w:after="0" w:line="240" w:lineRule="auto"/>
        <w:ind w:left="0" w:firstLine="0"/>
        <w:jc w:val="righ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Ф.И.О. родителя (законного представителя) </w:t>
      </w:r>
    </w:p>
    <w:p w:rsidR="00822563" w:rsidRPr="008D1A3A" w:rsidRDefault="00822563" w:rsidP="0055314D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b/>
          <w:szCs w:val="24"/>
        </w:rPr>
        <w:t>СОГЛАСИЕ на обработку персональных данных воспитанников и их родител</w:t>
      </w:r>
      <w:r>
        <w:rPr>
          <w:rFonts w:ascii="Liberation Serif" w:hAnsi="Liberation Serif"/>
          <w:b/>
          <w:szCs w:val="24"/>
        </w:rPr>
        <w:t xml:space="preserve">ей (законных представителей) МАОУ «Краснослободская СОШ»  </w:t>
      </w:r>
    </w:p>
    <w:p w:rsidR="00822563" w:rsidRDefault="00822563" w:rsidP="0055314D">
      <w:pPr>
        <w:spacing w:after="0" w:line="240" w:lineRule="auto"/>
        <w:ind w:left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Я, __________________________________________________, паспорт: ___________________ выдан ______________________________________________________________________________, проживающий(ая) по адресу ____________________________________________________________ даю с</w:t>
      </w:r>
      <w:r>
        <w:rPr>
          <w:rFonts w:ascii="Liberation Serif" w:hAnsi="Liberation Serif"/>
          <w:szCs w:val="24"/>
        </w:rPr>
        <w:t xml:space="preserve">огласие Муниципальному автономному образовательному учреждению «Краснослободская СОШ» </w:t>
      </w:r>
    </w:p>
    <w:p w:rsidR="00822563" w:rsidRPr="008D1A3A" w:rsidRDefault="00822563" w:rsidP="0055314D">
      <w:pPr>
        <w:spacing w:after="0" w:line="240" w:lineRule="auto"/>
        <w:ind w:left="0"/>
        <w:jc w:val="left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а</w:t>
      </w:r>
      <w:r w:rsidRPr="008D1A3A">
        <w:rPr>
          <w:rFonts w:ascii="Liberation Serif" w:hAnsi="Liberation Serif"/>
          <w:szCs w:val="24"/>
        </w:rPr>
        <w:t xml:space="preserve">рес: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623937 Свердловск</w:t>
      </w:r>
      <w:r w:rsidRPr="008D1A3A">
        <w:rPr>
          <w:rFonts w:ascii="Liberation Serif" w:hAnsi="Liberation Serif"/>
          <w:szCs w:val="24"/>
        </w:rPr>
        <w:t>ая область,</w:t>
      </w:r>
      <w:r>
        <w:rPr>
          <w:rFonts w:ascii="Liberation Serif" w:hAnsi="Liberation Serif"/>
          <w:szCs w:val="24"/>
        </w:rPr>
        <w:t xml:space="preserve"> Слободо-Туринский район, село Краснослободское, улица Октябрьская, 38 </w:t>
      </w:r>
    </w:p>
    <w:p w:rsidR="00822563" w:rsidRPr="008D1A3A" w:rsidRDefault="00822563" w:rsidP="0079651F">
      <w:pPr>
        <w:spacing w:after="0" w:line="240" w:lineRule="auto"/>
        <w:ind w:left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b/>
          <w:szCs w:val="24"/>
        </w:rPr>
        <w:t xml:space="preserve">1. Своих персональных данных о: 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1.1.фамилии, имени, отчестве; </w:t>
      </w:r>
    </w:p>
    <w:p w:rsidR="00822563" w:rsidRPr="008D1A3A" w:rsidRDefault="00822563" w:rsidP="00486CAF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1.2.</w:t>
      </w:r>
      <w:r w:rsidRPr="008D1A3A">
        <w:rPr>
          <w:rFonts w:ascii="Liberation Serif" w:hAnsi="Liberation Serif"/>
          <w:szCs w:val="24"/>
        </w:rPr>
        <w:t xml:space="preserve"> образовании; 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1.3. месте регистрации и месте фактического проживания; 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1.4.</w:t>
      </w:r>
      <w:r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 xml:space="preserve">номере домашнего и мобильного телефона; 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1.5.</w:t>
      </w:r>
      <w:r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 xml:space="preserve">выполняемой работе, занимаемой должности; 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1.6.</w:t>
      </w:r>
      <w:r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>номере служебного телефона;</w:t>
      </w:r>
    </w:p>
    <w:p w:rsidR="00822563" w:rsidRDefault="00822563" w:rsidP="00486CAF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1.7  </w:t>
      </w:r>
      <w:r w:rsidRPr="008D1A3A">
        <w:rPr>
          <w:rFonts w:ascii="Liberation Serif" w:hAnsi="Liberation Serif"/>
          <w:szCs w:val="24"/>
        </w:rPr>
        <w:t>дополнительных данных, которые я сообщил в заявлении о приеме ребенка в детский сад и заявление на компенсацию части родительской платы за уход и присмотр за детьми</w:t>
      </w:r>
    </w:p>
    <w:p w:rsidR="00822563" w:rsidRPr="008D1A3A" w:rsidRDefault="00822563" w:rsidP="00486CA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 </w:t>
      </w:r>
    </w:p>
    <w:p w:rsidR="00822563" w:rsidRPr="008D1A3A" w:rsidRDefault="00822563" w:rsidP="00486CAF">
      <w:pPr>
        <w:spacing w:after="0" w:line="240" w:lineRule="auto"/>
        <w:ind w:left="-492" w:firstLine="0"/>
        <w:rPr>
          <w:rFonts w:ascii="Liberation Serif" w:hAnsi="Liberation Serif"/>
          <w:szCs w:val="24"/>
        </w:rPr>
      </w:pPr>
      <w:r>
        <w:rPr>
          <w:rFonts w:ascii="Liberation Serif" w:hAnsi="Liberation Serif"/>
          <w:b/>
          <w:szCs w:val="24"/>
        </w:rPr>
        <w:t xml:space="preserve">        2. </w:t>
      </w:r>
      <w:r w:rsidRPr="008D1A3A">
        <w:rPr>
          <w:rFonts w:ascii="Liberation Serif" w:hAnsi="Liberation Serif"/>
          <w:b/>
          <w:szCs w:val="24"/>
        </w:rPr>
        <w:t xml:space="preserve">Персональных данных моего ребенка, ребенка находящегося под опекой </w:t>
      </w:r>
    </w:p>
    <w:p w:rsidR="00822563" w:rsidRPr="008D1A3A" w:rsidRDefault="00822563" w:rsidP="0079651F">
      <w:pPr>
        <w:spacing w:after="0" w:line="240" w:lineRule="auto"/>
        <w:ind w:left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b/>
          <w:szCs w:val="24"/>
        </w:rPr>
        <w:t xml:space="preserve">(попечительством) ____________________________________________________________о:  </w:t>
      </w:r>
    </w:p>
    <w:p w:rsidR="00822563" w:rsidRPr="008D1A3A" w:rsidRDefault="00822563" w:rsidP="00486CAF">
      <w:pPr>
        <w:numPr>
          <w:ilvl w:val="1"/>
          <w:numId w:val="8"/>
        </w:num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фамилии, имени, отчестве;  </w:t>
      </w:r>
    </w:p>
    <w:p w:rsidR="00822563" w:rsidRDefault="00822563" w:rsidP="00486CAF">
      <w:pPr>
        <w:numPr>
          <w:ilvl w:val="1"/>
          <w:numId w:val="8"/>
        </w:num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дате и месте рождения; </w:t>
      </w:r>
    </w:p>
    <w:p w:rsidR="00822563" w:rsidRDefault="00822563" w:rsidP="00486CAF">
      <w:pPr>
        <w:numPr>
          <w:ilvl w:val="1"/>
          <w:numId w:val="8"/>
        </w:num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сведениях о близких родственниках;  </w:t>
      </w:r>
    </w:p>
    <w:p w:rsidR="00822563" w:rsidRDefault="00822563" w:rsidP="00486CAF">
      <w:pPr>
        <w:numPr>
          <w:ilvl w:val="1"/>
          <w:numId w:val="8"/>
        </w:num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месте регистрации и месте фактического проживания;</w:t>
      </w:r>
    </w:p>
    <w:p w:rsidR="00822563" w:rsidRDefault="00822563" w:rsidP="00486CAF">
      <w:pPr>
        <w:numPr>
          <w:ilvl w:val="1"/>
          <w:numId w:val="8"/>
        </w:num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номере домашнего и мобильного телефона;</w:t>
      </w:r>
    </w:p>
    <w:p w:rsidR="00822563" w:rsidRDefault="00822563" w:rsidP="00486CAF">
      <w:pPr>
        <w:numPr>
          <w:ilvl w:val="1"/>
          <w:numId w:val="8"/>
        </w:num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 свидетельстве о рождении; </w:t>
      </w:r>
    </w:p>
    <w:p w:rsidR="00822563" w:rsidRDefault="00822563" w:rsidP="00486CAF">
      <w:pPr>
        <w:numPr>
          <w:ilvl w:val="1"/>
          <w:numId w:val="8"/>
        </w:num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номере полиса обязательного медицинского страхования;</w:t>
      </w:r>
    </w:p>
    <w:p w:rsidR="00822563" w:rsidRDefault="00822563" w:rsidP="00486CAF">
      <w:pPr>
        <w:numPr>
          <w:ilvl w:val="1"/>
          <w:numId w:val="8"/>
        </w:num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 </w:t>
      </w:r>
      <w:r>
        <w:rPr>
          <w:rFonts w:ascii="Liberation Serif" w:hAnsi="Liberation Serif"/>
          <w:szCs w:val="24"/>
        </w:rPr>
        <w:t>сведениях о состоянии здоровья</w:t>
      </w:r>
    </w:p>
    <w:p w:rsidR="00822563" w:rsidRDefault="00822563" w:rsidP="00486CAF">
      <w:pPr>
        <w:numPr>
          <w:ilvl w:val="1"/>
          <w:numId w:val="8"/>
        </w:num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 дополнительных данных, которые я сообщил в заявлении о приеме ребенка в д/с.</w:t>
      </w:r>
    </w:p>
    <w:p w:rsidR="00822563" w:rsidRDefault="00822563" w:rsidP="00486CA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</w:p>
    <w:p w:rsidR="00822563" w:rsidRPr="008D1A3A" w:rsidRDefault="00822563" w:rsidP="00486CAF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486CAF">
        <w:rPr>
          <w:rFonts w:ascii="Liberation Serif" w:hAnsi="Liberation Serif"/>
          <w:b/>
          <w:szCs w:val="24"/>
        </w:rPr>
        <w:t>3.</w:t>
      </w:r>
      <w:r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>Вышеуказанные персональные данные предст</w:t>
      </w:r>
      <w:r>
        <w:rPr>
          <w:rFonts w:ascii="Liberation Serif" w:hAnsi="Liberation Serif"/>
          <w:szCs w:val="24"/>
        </w:rPr>
        <w:t>авлены с целью использования МАОУ «Краснослободская СОШ</w:t>
      </w:r>
      <w:r w:rsidRPr="008D1A3A">
        <w:rPr>
          <w:rFonts w:ascii="Liberation Serif" w:hAnsi="Liberation Serif"/>
          <w:szCs w:val="24"/>
        </w:rPr>
        <w:t xml:space="preserve">» для формирования на всех уровнях управления образовательным учреждением единого интегрированного банка данных контингента детей в целях осуществления образовательной деятельности, индивидуального учета результатов освоения воспитанниками образовательных программ, хранения в архивах данных об этих результатах, предоставления мер социальной поддержки, формирования баз данных для обеспечения принятия управленческих решений, в том числе подготовке локальных актов по образовательному учреждению; организации проверки персональных данных и иных сведений, а также соблюдения моим ребенком ограничений, установленных действующим законодательством;  </w:t>
      </w:r>
    </w:p>
    <w:p w:rsidR="00822563" w:rsidRPr="008D1A3A" w:rsidRDefault="00822563" w:rsidP="00486CAF">
      <w:pPr>
        <w:numPr>
          <w:ilvl w:val="0"/>
          <w:numId w:val="13"/>
        </w:numPr>
        <w:spacing w:after="0" w:line="240" w:lineRule="auto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Даю согласие на разме</w:t>
      </w:r>
      <w:r>
        <w:rPr>
          <w:rFonts w:ascii="Liberation Serif" w:hAnsi="Liberation Serif"/>
          <w:szCs w:val="24"/>
        </w:rPr>
        <w:t>щение на официальном сайте МАОУ «Краснослободская СОШ»</w:t>
      </w:r>
      <w:r w:rsidRPr="008D1A3A">
        <w:rPr>
          <w:rFonts w:ascii="Liberation Serif" w:hAnsi="Liberation Serif"/>
          <w:szCs w:val="24"/>
        </w:rPr>
        <w:t xml:space="preserve">, блогов детского сада  и тд. и в групповых родительских уголках следующих персональных данных: 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szCs w:val="24"/>
        </w:rPr>
        <w:t></w:t>
      </w:r>
      <w:r w:rsidRPr="008D1A3A">
        <w:rPr>
          <w:rFonts w:ascii="Liberation Serif" w:hAnsi="Liberation Serif"/>
          <w:szCs w:val="24"/>
        </w:rPr>
        <w:t xml:space="preserve"> фото, видео и аудио материалы с участием моего ребенка; 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szCs w:val="24"/>
        </w:rPr>
        <w:t></w:t>
      </w:r>
      <w:r w:rsidRPr="008D1A3A">
        <w:rPr>
          <w:rFonts w:ascii="Liberation Serif" w:hAnsi="Liberation Serif"/>
          <w:szCs w:val="24"/>
        </w:rPr>
        <w:t xml:space="preserve"> данные свидетельства о рождении ребенка.  </w:t>
      </w:r>
    </w:p>
    <w:p w:rsidR="00822563" w:rsidRPr="008D1A3A" w:rsidRDefault="00822563" w:rsidP="00486CAF">
      <w:pPr>
        <w:numPr>
          <w:ilvl w:val="0"/>
          <w:numId w:val="9"/>
        </w:numPr>
        <w:spacing w:after="0" w:line="240" w:lineRule="auto"/>
        <w:ind w:hanging="24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</w:t>
      </w:r>
      <w:r w:rsidRPr="008D1A3A">
        <w:rPr>
          <w:rFonts w:ascii="Liberation Serif" w:hAnsi="Liberation Serif"/>
          <w:szCs w:val="24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вышестоящего руководителя, по письменному запросу уполномоченных организаций, обезличивание и уничтожение персональных данных.  </w:t>
      </w:r>
    </w:p>
    <w:p w:rsidR="00822563" w:rsidRPr="008D1A3A" w:rsidRDefault="00822563" w:rsidP="00486CAF">
      <w:pPr>
        <w:numPr>
          <w:ilvl w:val="0"/>
          <w:numId w:val="9"/>
        </w:numPr>
        <w:spacing w:after="0" w:line="240" w:lineRule="auto"/>
        <w:ind w:hanging="24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Я согласен (а) со следующими действиями с персональными данными воспитанника:  </w:t>
      </w:r>
    </w:p>
    <w:p w:rsidR="00822563" w:rsidRPr="008D1A3A" w:rsidRDefault="00822563" w:rsidP="0079651F">
      <w:pPr>
        <w:numPr>
          <w:ilvl w:val="0"/>
          <w:numId w:val="10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обработка персональных данных в защищённой в установленном порядке автоматизированной информационной системе образовательного учреждения;  </w:t>
      </w:r>
    </w:p>
    <w:p w:rsidR="00822563" w:rsidRPr="008D1A3A" w:rsidRDefault="00822563" w:rsidP="00486CAF">
      <w:pPr>
        <w:numPr>
          <w:ilvl w:val="0"/>
          <w:numId w:val="10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обработка персональных данных, защищённых в установленном порядке, без использования средств автоматизации.  </w:t>
      </w:r>
    </w:p>
    <w:p w:rsidR="00822563" w:rsidRPr="008D1A3A" w:rsidRDefault="00822563" w:rsidP="00486CAF">
      <w:pPr>
        <w:numPr>
          <w:ilvl w:val="0"/>
          <w:numId w:val="11"/>
        </w:numPr>
        <w:spacing w:after="0" w:line="240" w:lineRule="auto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Данное согласие действует </w:t>
      </w:r>
      <w:r>
        <w:rPr>
          <w:rFonts w:ascii="Liberation Serif" w:hAnsi="Liberation Serif"/>
          <w:szCs w:val="24"/>
        </w:rPr>
        <w:t>на весь период пребывания в МАОУ «Краснослободская СОШ</w:t>
      </w:r>
      <w:r w:rsidRPr="008D1A3A">
        <w:rPr>
          <w:rFonts w:ascii="Liberation Serif" w:hAnsi="Liberation Serif"/>
          <w:szCs w:val="24"/>
        </w:rPr>
        <w:t>»</w:t>
      </w:r>
      <w:r>
        <w:rPr>
          <w:rFonts w:ascii="Liberation Serif" w:hAnsi="Liberation Serif"/>
          <w:szCs w:val="24"/>
        </w:rPr>
        <w:t xml:space="preserve"> Дошкольное отделение </w:t>
      </w:r>
      <w:r w:rsidRPr="008D1A3A">
        <w:rPr>
          <w:rFonts w:ascii="Liberation Serif" w:hAnsi="Liberation Serif"/>
          <w:szCs w:val="24"/>
        </w:rPr>
        <w:t xml:space="preserve"> и срок хранения документов в соответствии с архивным законодательством.  </w:t>
      </w:r>
    </w:p>
    <w:p w:rsidR="00822563" w:rsidRDefault="00822563" w:rsidP="0079651F">
      <w:pPr>
        <w:numPr>
          <w:ilvl w:val="0"/>
          <w:numId w:val="11"/>
        </w:num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Данное согласие может быть в любое время отозвано. Отзыв оформляется в письменном виде.  </w:t>
      </w:r>
    </w:p>
    <w:p w:rsidR="00822563" w:rsidRDefault="00822563" w:rsidP="00486CAF">
      <w:pPr>
        <w:numPr>
          <w:ilvl w:val="0"/>
          <w:numId w:val="11"/>
        </w:numPr>
        <w:spacing w:after="0" w:line="240" w:lineRule="auto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Утверждаю, что ознакомлен с документами, устанавливающими порядок обработки персональных данных, а так же с моими правами и обязанностями в этой области.</w:t>
      </w:r>
    </w:p>
    <w:p w:rsidR="00822563" w:rsidRPr="008D1A3A" w:rsidRDefault="00822563" w:rsidP="00A625FD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«_____»_______20____г. __________________ /___________________________/  </w:t>
      </w:r>
    </w:p>
    <w:p w:rsidR="00822563" w:rsidRPr="008D1A3A" w:rsidRDefault="00822563" w:rsidP="0079651F">
      <w:pPr>
        <w:spacing w:after="0" w:line="240" w:lineRule="auto"/>
        <w:ind w:left="0"/>
        <w:jc w:val="righ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(подпись) </w:t>
      </w:r>
      <w:r w:rsidRPr="008D1A3A"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ab/>
        <w:t xml:space="preserve">(расшифровка) </w:t>
      </w:r>
    </w:p>
    <w:p w:rsidR="00822563" w:rsidRDefault="00822563" w:rsidP="0079651F">
      <w:pPr>
        <w:spacing w:after="0" w:line="240" w:lineRule="auto"/>
        <w:ind w:left="0" w:hanging="320"/>
        <w:rPr>
          <w:rFonts w:ascii="Liberation Serif" w:hAnsi="Liberation Serif"/>
          <w:szCs w:val="24"/>
        </w:rPr>
        <w:sectPr w:rsidR="00822563" w:rsidSect="00B43D99">
          <w:pgSz w:w="11908" w:h="16836"/>
          <w:pgMar w:top="574" w:right="509" w:bottom="597" w:left="1440" w:header="720" w:footer="720" w:gutter="0"/>
          <w:cols w:space="720"/>
        </w:sectPr>
      </w:pPr>
    </w:p>
    <w:p w:rsidR="00822563" w:rsidRDefault="00822563" w:rsidP="00EA00D7">
      <w:pPr>
        <w:spacing w:after="0" w:line="240" w:lineRule="auto"/>
        <w:ind w:left="0" w:firstLine="0"/>
        <w:jc w:val="right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Приложение № 3 </w:t>
      </w:r>
    </w:p>
    <w:p w:rsidR="00822563" w:rsidRPr="008D1A3A" w:rsidRDefault="00822563" w:rsidP="00EA00D7">
      <w:pPr>
        <w:spacing w:after="0" w:line="240" w:lineRule="auto"/>
        <w:ind w:left="0" w:firstLine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                                                                                      </w:t>
      </w:r>
      <w:r w:rsidRPr="008D1A3A">
        <w:rPr>
          <w:rFonts w:ascii="Liberation Serif" w:hAnsi="Liberation Serif"/>
          <w:szCs w:val="24"/>
        </w:rPr>
        <w:t>к п</w:t>
      </w:r>
      <w:r>
        <w:rPr>
          <w:rFonts w:ascii="Liberation Serif" w:hAnsi="Liberation Serif"/>
          <w:szCs w:val="24"/>
        </w:rPr>
        <w:t>равилам приема обучающихся в МАОУ «Краснослободская СОШ» Дошкольное отделение</w:t>
      </w:r>
      <w:r w:rsidRPr="008D1A3A">
        <w:rPr>
          <w:rFonts w:ascii="Liberation Serif" w:hAnsi="Liberation Serif"/>
          <w:szCs w:val="24"/>
        </w:rPr>
        <w:t>»</w:t>
      </w:r>
    </w:p>
    <w:p w:rsidR="00822563" w:rsidRPr="008D1A3A" w:rsidRDefault="00822563" w:rsidP="0079651F">
      <w:pPr>
        <w:spacing w:after="0" w:line="240" w:lineRule="auto"/>
        <w:ind w:left="0" w:firstLine="0"/>
        <w:jc w:val="center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  <w:r>
        <w:rPr>
          <w:rFonts w:ascii="Liberation Serif" w:hAnsi="Liberation Serif"/>
          <w:b/>
          <w:szCs w:val="24"/>
        </w:rPr>
        <w:t xml:space="preserve">           </w:t>
      </w: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  <w:r w:rsidRPr="008D1A3A">
        <w:rPr>
          <w:rFonts w:ascii="Liberation Serif" w:hAnsi="Liberation Serif"/>
          <w:b/>
          <w:szCs w:val="24"/>
        </w:rPr>
        <w:t>Журнал п</w:t>
      </w:r>
      <w:r>
        <w:rPr>
          <w:rFonts w:ascii="Liberation Serif" w:hAnsi="Liberation Serif"/>
          <w:b/>
          <w:szCs w:val="24"/>
        </w:rPr>
        <w:t xml:space="preserve">риема заявлений о приеме в МАОУ «Краснослободская СОШ» Дошкольное отделение </w:t>
      </w:r>
      <w:r w:rsidRPr="008D1A3A">
        <w:rPr>
          <w:rFonts w:ascii="Liberation Serif" w:hAnsi="Liberation Serif"/>
          <w:b/>
          <w:szCs w:val="24"/>
        </w:rPr>
        <w:t xml:space="preserve"> </w:t>
      </w: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p w:rsidR="0082256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b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6"/>
        <w:gridCol w:w="1210"/>
        <w:gridCol w:w="1400"/>
        <w:gridCol w:w="906"/>
        <w:gridCol w:w="1108"/>
        <w:gridCol w:w="1565"/>
        <w:gridCol w:w="1522"/>
        <w:gridCol w:w="1424"/>
        <w:gridCol w:w="1339"/>
        <w:gridCol w:w="1196"/>
        <w:gridCol w:w="1565"/>
        <w:gridCol w:w="1287"/>
      </w:tblGrid>
      <w:tr w:rsidR="00822563" w:rsidTr="00E1116B">
        <w:tc>
          <w:tcPr>
            <w:tcW w:w="1106" w:type="dxa"/>
            <w:vMerge w:val="restart"/>
          </w:tcPr>
          <w:p w:rsidR="00822563" w:rsidRPr="00E1116B" w:rsidRDefault="00822563" w:rsidP="00E1116B">
            <w:pPr>
              <w:ind w:left="0"/>
              <w:jc w:val="center"/>
              <w:rPr>
                <w:rFonts w:ascii="Liberation Serif" w:hAnsi="Liberation Serif"/>
                <w:b/>
                <w:szCs w:val="24"/>
              </w:rPr>
            </w:pPr>
            <w:r w:rsidRPr="00E1116B">
              <w:rPr>
                <w:szCs w:val="24"/>
              </w:rPr>
              <w:t>Индивиду альный номер заявления</w:t>
            </w:r>
          </w:p>
        </w:tc>
        <w:tc>
          <w:tcPr>
            <w:tcW w:w="1210" w:type="dxa"/>
            <w:vMerge w:val="restart"/>
          </w:tcPr>
          <w:p w:rsidR="00822563" w:rsidRPr="00E1116B" w:rsidRDefault="00822563" w:rsidP="00E1116B">
            <w:pPr>
              <w:ind w:left="0"/>
              <w:jc w:val="center"/>
              <w:rPr>
                <w:rFonts w:ascii="Liberation Serif" w:hAnsi="Liberation Serif"/>
                <w:b/>
                <w:szCs w:val="24"/>
              </w:rPr>
            </w:pPr>
            <w:r w:rsidRPr="00E1116B">
              <w:rPr>
                <w:szCs w:val="24"/>
              </w:rPr>
              <w:t>Дата регистраци и заявления</w:t>
            </w:r>
          </w:p>
        </w:tc>
        <w:tc>
          <w:tcPr>
            <w:tcW w:w="1400" w:type="dxa"/>
            <w:vMerge w:val="restart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1116B">
              <w:rPr>
                <w:szCs w:val="24"/>
              </w:rPr>
              <w:t xml:space="preserve">ФИО </w:t>
            </w: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1116B">
              <w:rPr>
                <w:szCs w:val="24"/>
              </w:rPr>
              <w:t xml:space="preserve">родителя </w:t>
            </w: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1116B">
              <w:rPr>
                <w:szCs w:val="24"/>
              </w:rPr>
              <w:t>(законного представител</w:t>
            </w:r>
          </w:p>
          <w:p w:rsidR="00822563" w:rsidRPr="00E1116B" w:rsidRDefault="00822563" w:rsidP="00E1116B">
            <w:pPr>
              <w:ind w:left="0"/>
              <w:jc w:val="center"/>
              <w:rPr>
                <w:rFonts w:ascii="Liberation Serif" w:hAnsi="Liberation Serif"/>
                <w:b/>
                <w:szCs w:val="24"/>
              </w:rPr>
            </w:pPr>
            <w:r w:rsidRPr="00E1116B">
              <w:rPr>
                <w:szCs w:val="24"/>
              </w:rPr>
              <w:t>я)</w:t>
            </w:r>
          </w:p>
        </w:tc>
        <w:tc>
          <w:tcPr>
            <w:tcW w:w="906" w:type="dxa"/>
            <w:vMerge w:val="restart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1116B">
              <w:rPr>
                <w:szCs w:val="24"/>
              </w:rPr>
              <w:t xml:space="preserve">ФИО </w:t>
            </w:r>
          </w:p>
          <w:p w:rsidR="00822563" w:rsidRPr="00E1116B" w:rsidRDefault="00822563" w:rsidP="00E1116B">
            <w:pPr>
              <w:ind w:left="0"/>
              <w:jc w:val="center"/>
              <w:rPr>
                <w:rFonts w:ascii="Liberation Serif" w:hAnsi="Liberation Serif"/>
                <w:b/>
                <w:szCs w:val="24"/>
              </w:rPr>
            </w:pPr>
            <w:r w:rsidRPr="00E1116B">
              <w:rPr>
                <w:szCs w:val="24"/>
              </w:rPr>
              <w:t>ребенка</w:t>
            </w:r>
          </w:p>
        </w:tc>
        <w:tc>
          <w:tcPr>
            <w:tcW w:w="1108" w:type="dxa"/>
            <w:vMerge w:val="restart"/>
          </w:tcPr>
          <w:p w:rsidR="00822563" w:rsidRPr="00E1116B" w:rsidRDefault="00822563" w:rsidP="00E1116B">
            <w:pPr>
              <w:ind w:left="0"/>
              <w:jc w:val="center"/>
              <w:rPr>
                <w:rFonts w:ascii="Liberation Serif" w:hAnsi="Liberation Serif"/>
                <w:b/>
                <w:szCs w:val="24"/>
              </w:rPr>
            </w:pPr>
            <w:r w:rsidRPr="00E1116B">
              <w:rPr>
                <w:szCs w:val="24"/>
              </w:rPr>
              <w:t>Заявление</w:t>
            </w:r>
          </w:p>
        </w:tc>
        <w:tc>
          <w:tcPr>
            <w:tcW w:w="7046" w:type="dxa"/>
            <w:gridSpan w:val="5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  <w:r w:rsidRPr="00E1116B">
              <w:rPr>
                <w:szCs w:val="24"/>
              </w:rPr>
              <w:t>Перечень представленных документов</w:t>
            </w:r>
          </w:p>
        </w:tc>
        <w:tc>
          <w:tcPr>
            <w:tcW w:w="1565" w:type="dxa"/>
            <w:vMerge w:val="restart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1116B">
              <w:rPr>
                <w:szCs w:val="24"/>
              </w:rPr>
              <w:t>Подпись родителя</w:t>
            </w: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1116B">
              <w:rPr>
                <w:szCs w:val="24"/>
              </w:rPr>
              <w:t>(законного</w:t>
            </w: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1116B">
              <w:rPr>
                <w:szCs w:val="24"/>
              </w:rPr>
              <w:t>представителя)</w:t>
            </w:r>
          </w:p>
          <w:p w:rsidR="00822563" w:rsidRPr="00E1116B" w:rsidRDefault="00822563" w:rsidP="00E1116B">
            <w:pPr>
              <w:ind w:left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87" w:type="dxa"/>
            <w:vMerge w:val="restart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szCs w:val="24"/>
              </w:rPr>
            </w:pPr>
            <w:r w:rsidRPr="00E1116B">
              <w:rPr>
                <w:szCs w:val="24"/>
              </w:rPr>
              <w:t>Подпись лица,</w:t>
            </w:r>
          </w:p>
          <w:p w:rsidR="00822563" w:rsidRPr="00E1116B" w:rsidRDefault="00822563" w:rsidP="00E1116B">
            <w:pPr>
              <w:spacing w:after="0" w:line="240" w:lineRule="auto"/>
              <w:ind w:left="0" w:hanging="1"/>
              <w:jc w:val="center"/>
              <w:rPr>
                <w:szCs w:val="24"/>
              </w:rPr>
            </w:pPr>
            <w:r w:rsidRPr="00E1116B">
              <w:rPr>
                <w:szCs w:val="24"/>
              </w:rPr>
              <w:t>принявшего</w:t>
            </w:r>
          </w:p>
          <w:p w:rsidR="00822563" w:rsidRPr="00E1116B" w:rsidRDefault="00822563" w:rsidP="00E1116B">
            <w:pPr>
              <w:ind w:left="0"/>
              <w:jc w:val="center"/>
              <w:rPr>
                <w:rFonts w:ascii="Liberation Serif" w:hAnsi="Liberation Serif"/>
                <w:b/>
                <w:szCs w:val="24"/>
              </w:rPr>
            </w:pPr>
            <w:r w:rsidRPr="00E1116B">
              <w:rPr>
                <w:szCs w:val="24"/>
              </w:rPr>
              <w:t>документы</w:t>
            </w:r>
          </w:p>
        </w:tc>
      </w:tr>
      <w:tr w:rsidR="00822563" w:rsidTr="00E1116B">
        <w:tc>
          <w:tcPr>
            <w:tcW w:w="1106" w:type="dxa"/>
            <w:vMerge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10" w:type="dxa"/>
            <w:vMerge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400" w:type="dxa"/>
            <w:vMerge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906" w:type="dxa"/>
            <w:vMerge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108" w:type="dxa"/>
            <w:vMerge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E1116B">
              <w:rPr>
                <w:rFonts w:ascii="Liberation Serif" w:hAnsi="Liberation Serif"/>
                <w:szCs w:val="24"/>
              </w:rPr>
              <w:t xml:space="preserve">Копия паспорта родителя (законного представителя) </w:t>
            </w:r>
          </w:p>
        </w:tc>
        <w:tc>
          <w:tcPr>
            <w:tcW w:w="1522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E1116B">
              <w:rPr>
                <w:rFonts w:ascii="Liberation Serif" w:hAnsi="Liberation Serif"/>
                <w:szCs w:val="24"/>
              </w:rPr>
              <w:t>Копия свидетельства. Регистрации по месту жительства</w:t>
            </w:r>
          </w:p>
        </w:tc>
        <w:tc>
          <w:tcPr>
            <w:tcW w:w="1424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E1116B">
              <w:rPr>
                <w:rFonts w:ascii="Liberation Serif" w:hAnsi="Liberation Serif"/>
                <w:szCs w:val="24"/>
              </w:rPr>
              <w:t>Медицинская карта ребенка</w:t>
            </w:r>
          </w:p>
        </w:tc>
        <w:tc>
          <w:tcPr>
            <w:tcW w:w="1339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E1116B">
              <w:rPr>
                <w:rFonts w:ascii="Liberation Serif" w:hAnsi="Liberation Serif"/>
                <w:szCs w:val="24"/>
              </w:rPr>
              <w:t xml:space="preserve">№ направления </w:t>
            </w:r>
          </w:p>
        </w:tc>
        <w:tc>
          <w:tcPr>
            <w:tcW w:w="119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E1116B">
              <w:rPr>
                <w:rFonts w:ascii="Liberation Serif" w:hAnsi="Liberation Serif"/>
                <w:szCs w:val="24"/>
              </w:rPr>
              <w:t xml:space="preserve">Иные документы </w:t>
            </w:r>
          </w:p>
        </w:tc>
        <w:tc>
          <w:tcPr>
            <w:tcW w:w="1565" w:type="dxa"/>
            <w:vMerge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87" w:type="dxa"/>
            <w:vMerge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</w:tr>
      <w:tr w:rsidR="00822563" w:rsidTr="00E1116B">
        <w:tc>
          <w:tcPr>
            <w:tcW w:w="11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1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40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9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108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22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424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339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19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87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</w:tr>
      <w:tr w:rsidR="00822563" w:rsidTr="00E1116B">
        <w:tc>
          <w:tcPr>
            <w:tcW w:w="11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1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40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9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108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22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424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339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19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87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</w:tr>
      <w:tr w:rsidR="00822563" w:rsidTr="00E1116B">
        <w:tc>
          <w:tcPr>
            <w:tcW w:w="11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1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40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9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108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22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424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339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19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87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</w:tr>
      <w:tr w:rsidR="00822563" w:rsidTr="00E1116B">
        <w:tc>
          <w:tcPr>
            <w:tcW w:w="11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1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40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9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108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22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424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339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19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87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</w:tr>
      <w:tr w:rsidR="00822563" w:rsidTr="00E1116B">
        <w:tc>
          <w:tcPr>
            <w:tcW w:w="11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1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40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9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108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22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424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339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19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87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</w:tr>
      <w:tr w:rsidR="00822563" w:rsidTr="00E1116B">
        <w:tc>
          <w:tcPr>
            <w:tcW w:w="11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1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40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9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108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22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424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339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19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87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</w:tr>
      <w:tr w:rsidR="00822563" w:rsidTr="00E1116B">
        <w:tc>
          <w:tcPr>
            <w:tcW w:w="11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1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40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9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108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22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424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339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19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87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</w:tr>
      <w:tr w:rsidR="00822563" w:rsidTr="00E1116B">
        <w:tc>
          <w:tcPr>
            <w:tcW w:w="11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1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40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9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108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22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424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339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19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87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</w:tr>
      <w:tr w:rsidR="00822563" w:rsidTr="00E1116B">
        <w:tc>
          <w:tcPr>
            <w:tcW w:w="11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1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400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90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108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22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424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339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196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</w:p>
        </w:tc>
        <w:tc>
          <w:tcPr>
            <w:tcW w:w="1565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  <w:tc>
          <w:tcPr>
            <w:tcW w:w="1287" w:type="dxa"/>
          </w:tcPr>
          <w:p w:rsidR="00822563" w:rsidRPr="00E1116B" w:rsidRDefault="00822563" w:rsidP="00E1116B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b/>
                <w:szCs w:val="24"/>
              </w:rPr>
            </w:pPr>
          </w:p>
        </w:tc>
      </w:tr>
    </w:tbl>
    <w:p w:rsidR="00822563" w:rsidRDefault="00822563" w:rsidP="0079651F">
      <w:pPr>
        <w:spacing w:after="0" w:line="240" w:lineRule="auto"/>
        <w:ind w:left="0" w:firstLine="0"/>
        <w:jc w:val="right"/>
        <w:rPr>
          <w:rFonts w:ascii="Liberation Serif" w:hAnsi="Liberation Serif"/>
          <w:szCs w:val="24"/>
        </w:rPr>
        <w:sectPr w:rsidR="00822563" w:rsidSect="00EA00D7">
          <w:pgSz w:w="16836" w:h="11908" w:orient="landscape"/>
          <w:pgMar w:top="719" w:right="573" w:bottom="567" w:left="851" w:header="720" w:footer="720" w:gutter="567"/>
          <w:cols w:space="720"/>
        </w:sectPr>
      </w:pPr>
    </w:p>
    <w:p w:rsidR="00822563" w:rsidRPr="008D1A3A" w:rsidRDefault="00822563" w:rsidP="0079651F">
      <w:pPr>
        <w:spacing w:after="0" w:line="240" w:lineRule="auto"/>
        <w:ind w:left="0" w:firstLine="0"/>
        <w:jc w:val="right"/>
        <w:rPr>
          <w:rFonts w:ascii="Liberation Serif" w:hAnsi="Liberation Serif"/>
          <w:szCs w:val="24"/>
        </w:rPr>
      </w:pPr>
    </w:p>
    <w:p w:rsidR="00822563" w:rsidRPr="008D1A3A" w:rsidRDefault="00822563" w:rsidP="0079651F">
      <w:pPr>
        <w:spacing w:after="0" w:line="240" w:lineRule="auto"/>
        <w:ind w:left="0"/>
        <w:jc w:val="righ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Приложение 4 </w:t>
      </w:r>
    </w:p>
    <w:p w:rsidR="00822563" w:rsidRPr="008D1A3A" w:rsidRDefault="00822563" w:rsidP="0079651F">
      <w:pPr>
        <w:spacing w:after="0" w:line="240" w:lineRule="auto"/>
        <w:ind w:left="0" w:hanging="364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>к Прав</w:t>
      </w:r>
      <w:r>
        <w:rPr>
          <w:rFonts w:ascii="Liberation Serif" w:hAnsi="Liberation Serif"/>
          <w:szCs w:val="24"/>
        </w:rPr>
        <w:t>илам приема обучающихся  в МАОУ  «Краснослободская СОШ</w:t>
      </w:r>
      <w:r w:rsidRPr="008D1A3A">
        <w:rPr>
          <w:rFonts w:ascii="Liberation Serif" w:hAnsi="Liberation Serif"/>
          <w:szCs w:val="24"/>
        </w:rPr>
        <w:t>»</w:t>
      </w:r>
      <w:r>
        <w:rPr>
          <w:rFonts w:ascii="Liberation Serif" w:hAnsi="Liberation Serif"/>
          <w:szCs w:val="24"/>
        </w:rPr>
        <w:t xml:space="preserve"> Дошкольное отделение </w:t>
      </w: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656313">
      <w:pPr>
        <w:spacing w:after="0" w:line="240" w:lineRule="auto"/>
        <w:ind w:left="0"/>
        <w:jc w:val="center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Муниципальное </w:t>
      </w:r>
      <w:r>
        <w:rPr>
          <w:rFonts w:ascii="Liberation Serif" w:hAnsi="Liberation Serif"/>
          <w:szCs w:val="24"/>
        </w:rPr>
        <w:t xml:space="preserve">автономное образовательное учреждение «Краснослободская СОШ» Дошкольное отделение </w:t>
      </w: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b/>
          <w:szCs w:val="24"/>
        </w:rPr>
        <w:t xml:space="preserve">Расписка о приеме документов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133CC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133CC3">
        <w:rPr>
          <w:rFonts w:ascii="Liberation Serif" w:hAnsi="Liberation Serif"/>
          <w:szCs w:val="24"/>
        </w:rPr>
        <w:t xml:space="preserve">Выдана ______________________________________________________________________________ </w:t>
      </w:r>
    </w:p>
    <w:p w:rsidR="00822563" w:rsidRPr="00133CC3" w:rsidRDefault="00822563" w:rsidP="0079651F">
      <w:pPr>
        <w:spacing w:after="0" w:line="240" w:lineRule="auto"/>
        <w:ind w:left="0"/>
        <w:jc w:val="center"/>
        <w:rPr>
          <w:rFonts w:ascii="Liberation Serif" w:hAnsi="Liberation Serif"/>
          <w:szCs w:val="24"/>
        </w:rPr>
      </w:pPr>
      <w:r w:rsidRPr="00133CC3">
        <w:rPr>
          <w:rFonts w:ascii="Liberation Serif" w:hAnsi="Liberation Serif"/>
          <w:szCs w:val="24"/>
        </w:rPr>
        <w:t xml:space="preserve">Ф.И.О. родителя (законного представителя) </w:t>
      </w:r>
    </w:p>
    <w:p w:rsidR="00822563" w:rsidRPr="00133CC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133CC3">
        <w:rPr>
          <w:rFonts w:ascii="Liberation Serif" w:hAnsi="Liberation Serif"/>
          <w:szCs w:val="24"/>
        </w:rPr>
        <w:t>в том, что для приема ребенка в МАОУ «Краснослободская СОШ</w:t>
      </w:r>
      <w:r>
        <w:rPr>
          <w:rFonts w:ascii="Liberation Serif" w:hAnsi="Liberation Serif"/>
          <w:szCs w:val="24"/>
        </w:rPr>
        <w:t xml:space="preserve">» Дошкольное отделение </w:t>
      </w:r>
    </w:p>
    <w:p w:rsidR="00822563" w:rsidRPr="00133CC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133CC3">
        <w:rPr>
          <w:rFonts w:ascii="Liberation Serif" w:hAnsi="Liberation Serif"/>
          <w:szCs w:val="24"/>
        </w:rPr>
        <w:t>___________________________________________________________________________________</w:t>
      </w:r>
    </w:p>
    <w:p w:rsidR="00822563" w:rsidRPr="00133CC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133CC3">
        <w:rPr>
          <w:rFonts w:ascii="Liberation Serif" w:hAnsi="Liberation Serif"/>
          <w:szCs w:val="24"/>
        </w:rPr>
        <w:t xml:space="preserve">                              (Ф.И.О. ребёнка, дата рождения) получены следующие документы: </w:t>
      </w:r>
    </w:p>
    <w:tbl>
      <w:tblPr>
        <w:tblW w:w="10800" w:type="dxa"/>
        <w:tblInd w:w="-612" w:type="dxa"/>
        <w:tblCellMar>
          <w:right w:w="44" w:type="dxa"/>
        </w:tblCellMar>
        <w:tblLook w:val="00A0"/>
      </w:tblPr>
      <w:tblGrid>
        <w:gridCol w:w="540"/>
        <w:gridCol w:w="6120"/>
        <w:gridCol w:w="2520"/>
        <w:gridCol w:w="1620"/>
      </w:tblGrid>
      <w:tr w:rsidR="00822563" w:rsidRPr="00133CC3" w:rsidTr="00133CC3">
        <w:trPr>
          <w:trHeight w:val="5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№ </w:t>
            </w:r>
          </w:p>
          <w:p w:rsidR="00822563" w:rsidRPr="00133CC3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п/п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Наименование документа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Вид документа (оригинал, копия)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Количество экземпляров </w:t>
            </w:r>
          </w:p>
        </w:tc>
      </w:tr>
      <w:tr w:rsidR="00822563" w:rsidRPr="00133CC3" w:rsidTr="00133CC3">
        <w:trPr>
          <w:trHeight w:val="495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>1.</w:t>
            </w:r>
            <w:r w:rsidRPr="00133CC3">
              <w:rPr>
                <w:rFonts w:ascii="Liberation Serif" w:hAnsi="Liberation Serif" w:cs="Arial"/>
                <w:szCs w:val="24"/>
              </w:rPr>
              <w:t xml:space="preserve">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133CC3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>Документ, удостоверяющий личность родителя (законного представителя) ребенка (паспорт)</w:t>
            </w:r>
            <w:r w:rsidRPr="00133CC3">
              <w:rPr>
                <w:rFonts w:ascii="Liberation Serif" w:hAnsi="Liberation Serif"/>
                <w:b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Копия (оригинал для предъявления)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 </w:t>
            </w:r>
          </w:p>
        </w:tc>
      </w:tr>
      <w:tr w:rsidR="00822563" w:rsidRPr="00133CC3" w:rsidTr="00133CC3">
        <w:trPr>
          <w:trHeight w:val="5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>2.</w:t>
            </w:r>
            <w:r w:rsidRPr="00133CC3">
              <w:rPr>
                <w:rFonts w:ascii="Liberation Serif" w:hAnsi="Liberation Serif" w:cs="Arial"/>
                <w:szCs w:val="24"/>
              </w:rPr>
              <w:t xml:space="preserve">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133CC3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Свидетельство о рождении ребенка 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Копия (оригинал для предъявления)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 </w:t>
            </w:r>
          </w:p>
        </w:tc>
      </w:tr>
      <w:tr w:rsidR="00822563" w:rsidRPr="00133CC3" w:rsidTr="00133CC3">
        <w:trPr>
          <w:trHeight w:val="1174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>3.</w:t>
            </w:r>
            <w:r w:rsidRPr="00133CC3">
              <w:rPr>
                <w:rFonts w:ascii="Liberation Serif" w:hAnsi="Liberation Serif" w:cs="Arial"/>
                <w:szCs w:val="24"/>
              </w:rPr>
              <w:t xml:space="preserve">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133CC3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</w:t>
            </w:r>
            <w:r w:rsidRPr="00133CC3">
              <w:rPr>
                <w:rFonts w:ascii="Liberation Serif" w:hAnsi="Liberation Serif"/>
                <w:b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Справка оригинал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 </w:t>
            </w:r>
          </w:p>
        </w:tc>
      </w:tr>
      <w:tr w:rsidR="00822563" w:rsidRPr="00133CC3" w:rsidTr="00133CC3">
        <w:trPr>
          <w:trHeight w:val="560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>4.</w:t>
            </w:r>
            <w:r w:rsidRPr="00133CC3">
              <w:rPr>
                <w:rFonts w:ascii="Liberation Serif" w:hAnsi="Liberation Serif" w:cs="Arial"/>
                <w:szCs w:val="24"/>
              </w:rPr>
              <w:t xml:space="preserve">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133CC3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>Заключение психолого-медико-</w:t>
            </w:r>
            <w:r>
              <w:rPr>
                <w:rFonts w:ascii="Liberation Serif" w:hAnsi="Liberation Serif"/>
                <w:szCs w:val="24"/>
              </w:rPr>
              <w:t xml:space="preserve"> </w:t>
            </w:r>
            <w:r w:rsidRPr="00133CC3">
              <w:rPr>
                <w:rFonts w:ascii="Liberation Serif" w:hAnsi="Liberation Serif"/>
                <w:szCs w:val="24"/>
              </w:rPr>
              <w:t xml:space="preserve">педагогической комиссии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Копия (оригинал для предъявления)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 </w:t>
            </w:r>
          </w:p>
        </w:tc>
      </w:tr>
      <w:tr w:rsidR="00822563" w:rsidRPr="00133CC3" w:rsidTr="00133CC3">
        <w:trPr>
          <w:trHeight w:val="699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>5.</w:t>
            </w:r>
            <w:r w:rsidRPr="00133CC3">
              <w:rPr>
                <w:rFonts w:ascii="Liberation Serif" w:hAnsi="Liberation Serif" w:cs="Arial"/>
                <w:szCs w:val="24"/>
              </w:rPr>
              <w:t xml:space="preserve">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133CC3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Документ, подтверждающий потребность в обучении в группе оздоровительной направленности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Копия (оригинал для предъявления)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 </w:t>
            </w:r>
          </w:p>
        </w:tc>
      </w:tr>
      <w:tr w:rsidR="00822563" w:rsidRPr="00133CC3" w:rsidTr="00133CC3">
        <w:trPr>
          <w:trHeight w:val="561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>6.</w:t>
            </w:r>
            <w:r w:rsidRPr="00133CC3">
              <w:rPr>
                <w:rFonts w:ascii="Liberation Serif" w:hAnsi="Liberation Serif" w:cs="Arial"/>
                <w:szCs w:val="24"/>
              </w:rPr>
              <w:t xml:space="preserve">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133CC3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Документ, подтверждающий установление опеки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Копия (оригинал для предъявления)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 </w:t>
            </w:r>
          </w:p>
        </w:tc>
      </w:tr>
      <w:tr w:rsidR="00822563" w:rsidRPr="00133CC3" w:rsidTr="00133CC3">
        <w:trPr>
          <w:trHeight w:val="864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>7.</w:t>
            </w:r>
            <w:r w:rsidRPr="00133CC3">
              <w:rPr>
                <w:rFonts w:ascii="Liberation Serif" w:hAnsi="Liberation Serif" w:cs="Arial"/>
                <w:szCs w:val="24"/>
              </w:rPr>
              <w:t xml:space="preserve">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133CC3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Документ, </w:t>
            </w:r>
            <w:r w:rsidRPr="00133CC3">
              <w:rPr>
                <w:rFonts w:ascii="Liberation Serif" w:hAnsi="Liberation Serif"/>
                <w:szCs w:val="24"/>
              </w:rPr>
              <w:tab/>
              <w:t xml:space="preserve">подтверждающий </w:t>
            </w:r>
            <w:r w:rsidRPr="00133CC3">
              <w:rPr>
                <w:rFonts w:ascii="Liberation Serif" w:hAnsi="Liberation Serif"/>
                <w:szCs w:val="24"/>
              </w:rPr>
              <w:tab/>
              <w:t xml:space="preserve">право заявителя на пребывание в Российской Федерации (для иностранных граждан или лиц без гражданства)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Копия (оригинал для предъявления)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 </w:t>
            </w:r>
          </w:p>
        </w:tc>
      </w:tr>
      <w:tr w:rsidR="00822563" w:rsidRPr="00133CC3" w:rsidTr="00133CC3">
        <w:trPr>
          <w:trHeight w:val="708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>8.</w:t>
            </w:r>
            <w:r w:rsidRPr="00133CC3">
              <w:rPr>
                <w:rFonts w:ascii="Liberation Serif" w:hAnsi="Liberation Serif" w:cs="Arial"/>
                <w:szCs w:val="24"/>
              </w:rPr>
              <w:t xml:space="preserve">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133CC3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133CC3">
              <w:rPr>
                <w:rFonts w:ascii="Liberation Serif" w:hAnsi="Liberation Serif"/>
                <w:szCs w:val="24"/>
              </w:rPr>
              <w:t xml:space="preserve"> </w:t>
            </w:r>
          </w:p>
        </w:tc>
      </w:tr>
      <w:tr w:rsidR="00822563" w:rsidRPr="008D1A3A" w:rsidTr="00133CC3">
        <w:trPr>
          <w:trHeight w:val="713"/>
        </w:trPr>
        <w:tc>
          <w:tcPr>
            <w:tcW w:w="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C06A65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C06A65">
              <w:rPr>
                <w:rFonts w:ascii="Liberation Serif" w:hAnsi="Liberation Serif"/>
                <w:sz w:val="22"/>
                <w:szCs w:val="24"/>
              </w:rPr>
              <w:t>9.</w:t>
            </w:r>
            <w:r w:rsidRPr="00C06A65">
              <w:rPr>
                <w:rFonts w:ascii="Liberation Serif" w:hAnsi="Liberation Serif" w:cs="Arial"/>
                <w:sz w:val="22"/>
                <w:szCs w:val="24"/>
              </w:rPr>
              <w:t xml:space="preserve"> </w:t>
            </w:r>
          </w:p>
        </w:tc>
        <w:tc>
          <w:tcPr>
            <w:tcW w:w="61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C06A65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C06A65">
              <w:rPr>
                <w:rFonts w:ascii="Liberation Serif" w:hAnsi="Liberation Serif"/>
                <w:sz w:val="22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C06A65" w:rsidRDefault="00822563" w:rsidP="0079651F">
            <w:pPr>
              <w:spacing w:after="0" w:line="240" w:lineRule="auto"/>
              <w:ind w:left="0" w:firstLine="0"/>
              <w:jc w:val="center"/>
              <w:rPr>
                <w:rFonts w:ascii="Liberation Serif" w:hAnsi="Liberation Serif"/>
                <w:szCs w:val="24"/>
              </w:rPr>
            </w:pPr>
            <w:r w:rsidRPr="00C06A65">
              <w:rPr>
                <w:rFonts w:ascii="Liberation Serif" w:hAnsi="Liberation Serif"/>
                <w:sz w:val="22"/>
                <w:szCs w:val="24"/>
              </w:rPr>
              <w:t xml:space="preserve"> 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22563" w:rsidRPr="00C06A65" w:rsidRDefault="00822563" w:rsidP="0079651F">
            <w:pPr>
              <w:spacing w:after="0" w:line="240" w:lineRule="auto"/>
              <w:ind w:left="0" w:firstLine="0"/>
              <w:jc w:val="left"/>
              <w:rPr>
                <w:rFonts w:ascii="Liberation Serif" w:hAnsi="Liberation Serif"/>
                <w:szCs w:val="24"/>
              </w:rPr>
            </w:pPr>
            <w:r w:rsidRPr="00C06A65">
              <w:rPr>
                <w:rFonts w:ascii="Liberation Serif" w:hAnsi="Liberation Serif"/>
                <w:sz w:val="22"/>
                <w:szCs w:val="24"/>
              </w:rPr>
              <w:t xml:space="preserve"> </w:t>
            </w:r>
          </w:p>
        </w:tc>
      </w:tr>
    </w:tbl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Индивидуальный </w:t>
      </w:r>
      <w:r>
        <w:rPr>
          <w:rFonts w:ascii="Liberation Serif" w:hAnsi="Liberation Serif"/>
          <w:szCs w:val="24"/>
        </w:rPr>
        <w:t xml:space="preserve">номер заявления о приеме в МАОУ «Краснослободская СОШ» Дошкольное отделение   </w:t>
      </w:r>
      <w:r w:rsidRPr="008D1A3A">
        <w:rPr>
          <w:rFonts w:ascii="Liberation Serif" w:hAnsi="Liberation Serif"/>
          <w:szCs w:val="24"/>
        </w:rPr>
        <w:t xml:space="preserve">____________________ от «_______»________________________________ г. </w:t>
      </w:r>
    </w:p>
    <w:p w:rsidR="00822563" w:rsidRPr="008D1A3A" w:rsidRDefault="00822563" w:rsidP="0079651F">
      <w:pPr>
        <w:spacing w:after="0" w:line="240" w:lineRule="auto"/>
        <w:ind w:left="0" w:firstLine="0"/>
        <w:jc w:val="left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>Должностное лицо МАОУ «Краснослободская СОШ»</w:t>
      </w:r>
      <w:r w:rsidRPr="008D1A3A">
        <w:rPr>
          <w:rFonts w:ascii="Liberation Serif" w:hAnsi="Liberation Serif"/>
          <w:szCs w:val="24"/>
        </w:rPr>
        <w:t xml:space="preserve">, ответственное за прием документов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_______________________  </w:t>
      </w:r>
      <w:r w:rsidRPr="008D1A3A">
        <w:rPr>
          <w:rFonts w:ascii="Liberation Serif" w:hAnsi="Liberation Serif"/>
          <w:szCs w:val="24"/>
        </w:rPr>
        <w:tab/>
        <w:t xml:space="preserve">____________________ </w:t>
      </w:r>
      <w:r w:rsidRPr="008D1A3A">
        <w:rPr>
          <w:rFonts w:ascii="Liberation Serif" w:hAnsi="Liberation Serif"/>
          <w:szCs w:val="24"/>
        </w:rPr>
        <w:tab/>
        <w:t>__</w:t>
      </w:r>
      <w:r>
        <w:rPr>
          <w:rFonts w:ascii="Liberation Serif" w:hAnsi="Liberation Serif"/>
          <w:szCs w:val="24"/>
        </w:rPr>
        <w:t>_______</w:t>
      </w:r>
      <w:r w:rsidRPr="008D1A3A">
        <w:rPr>
          <w:rFonts w:ascii="Liberation Serif" w:hAnsi="Liberation Serif"/>
          <w:szCs w:val="24"/>
        </w:rPr>
        <w:t xml:space="preserve">___________________ 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>
        <w:rPr>
          <w:rFonts w:ascii="Liberation Serif" w:hAnsi="Liberation Serif"/>
          <w:szCs w:val="24"/>
        </w:rPr>
        <w:t xml:space="preserve">            </w:t>
      </w:r>
      <w:r w:rsidRPr="008D1A3A">
        <w:rPr>
          <w:rFonts w:ascii="Liberation Serif" w:hAnsi="Liberation Serif"/>
          <w:szCs w:val="24"/>
        </w:rPr>
        <w:t>(д</w:t>
      </w:r>
      <w:r>
        <w:rPr>
          <w:rFonts w:ascii="Liberation Serif" w:hAnsi="Liberation Serif"/>
          <w:szCs w:val="24"/>
        </w:rPr>
        <w:t xml:space="preserve">олжность) </w:t>
      </w:r>
      <w:r>
        <w:rPr>
          <w:rFonts w:ascii="Liberation Serif" w:hAnsi="Liberation Serif"/>
          <w:szCs w:val="24"/>
        </w:rPr>
        <w:tab/>
        <w:t xml:space="preserve"> </w:t>
      </w:r>
      <w:r>
        <w:rPr>
          <w:rFonts w:ascii="Liberation Serif" w:hAnsi="Liberation Serif"/>
          <w:szCs w:val="24"/>
        </w:rPr>
        <w:tab/>
        <w:t xml:space="preserve"> </w:t>
      </w:r>
      <w:r>
        <w:rPr>
          <w:rFonts w:ascii="Liberation Serif" w:hAnsi="Liberation Serif"/>
          <w:szCs w:val="24"/>
        </w:rPr>
        <w:tab/>
        <w:t xml:space="preserve"> </w:t>
      </w:r>
      <w:r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 xml:space="preserve">(подпись) </w:t>
      </w:r>
      <w:r w:rsidRPr="008D1A3A"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ab/>
        <w:t xml:space="preserve"> </w:t>
      </w:r>
      <w:r w:rsidRPr="008D1A3A">
        <w:rPr>
          <w:rFonts w:ascii="Liberation Serif" w:hAnsi="Liberation Serif"/>
          <w:szCs w:val="24"/>
        </w:rPr>
        <w:tab/>
        <w:t>(расшифровка)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«____»_________20___г. </w:t>
      </w: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 </w:t>
      </w: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</w:p>
    <w:p w:rsidR="00822563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</w:p>
    <w:p w:rsidR="00822563" w:rsidRPr="008D1A3A" w:rsidRDefault="00822563" w:rsidP="0079651F">
      <w:pPr>
        <w:spacing w:after="0" w:line="240" w:lineRule="auto"/>
        <w:ind w:left="0"/>
        <w:rPr>
          <w:rFonts w:ascii="Liberation Serif" w:hAnsi="Liberation Serif"/>
          <w:szCs w:val="24"/>
        </w:rPr>
      </w:pPr>
      <w:r w:rsidRPr="008D1A3A">
        <w:rPr>
          <w:rFonts w:ascii="Liberation Serif" w:hAnsi="Liberation Serif"/>
          <w:szCs w:val="24"/>
        </w:rPr>
        <w:t xml:space="preserve">МП </w:t>
      </w:r>
    </w:p>
    <w:sectPr w:rsidR="00822563" w:rsidRPr="008D1A3A" w:rsidSect="00B43D99">
      <w:pgSz w:w="11908" w:h="16836"/>
      <w:pgMar w:top="574" w:right="509" w:bottom="597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E6C9C"/>
    <w:multiLevelType w:val="multilevel"/>
    <w:tmpl w:val="EABCDC4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>
      <w:start w:val="20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">
    <w:nsid w:val="2401784F"/>
    <w:multiLevelType w:val="multilevel"/>
    <w:tmpl w:val="A2DA0D8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">
    <w:nsid w:val="2AD67C47"/>
    <w:multiLevelType w:val="hybridMultilevel"/>
    <w:tmpl w:val="06044670"/>
    <w:lvl w:ilvl="0" w:tplc="CBC6FA76">
      <w:start w:val="1"/>
      <w:numFmt w:val="bullet"/>
      <w:lvlText w:val=""/>
      <w:lvlJc w:val="left"/>
      <w:pPr>
        <w:ind w:left="708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1054EA0A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FF9CCA2C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965CB65E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A9E0767A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9188778E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0C82CFE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8F0E814A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7A7A21F6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3">
    <w:nsid w:val="2C1B4D8B"/>
    <w:multiLevelType w:val="multilevel"/>
    <w:tmpl w:val="1CBEEB4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4">
    <w:nsid w:val="3261032B"/>
    <w:multiLevelType w:val="multilevel"/>
    <w:tmpl w:val="6B6C747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>
      <w:start w:val="13"/>
      <w:numFmt w:val="decimal"/>
      <w:lvlRestart w:val="0"/>
      <w:lvlText w:val="%1.%2.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5">
    <w:nsid w:val="3BA30AA8"/>
    <w:multiLevelType w:val="hybridMultilevel"/>
    <w:tmpl w:val="BDBEDAA4"/>
    <w:lvl w:ilvl="0" w:tplc="41A83910">
      <w:start w:val="5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3BF45D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38243A6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557AB8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3F18FDB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F50205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D93698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D9DA0F0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8C9CDF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6">
    <w:nsid w:val="48842D48"/>
    <w:multiLevelType w:val="hybridMultilevel"/>
    <w:tmpl w:val="B95ED824"/>
    <w:lvl w:ilvl="0" w:tplc="8B72FB6A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B43AA48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5ACD0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8F7298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48EAC3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9E2C99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C92C26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B8844E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5F849E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7">
    <w:nsid w:val="4D6E4AAF"/>
    <w:multiLevelType w:val="multilevel"/>
    <w:tmpl w:val="C66EE5A4"/>
    <w:lvl w:ilvl="0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8">
    <w:nsid w:val="51097A93"/>
    <w:multiLevelType w:val="hybridMultilevel"/>
    <w:tmpl w:val="918ABDD0"/>
    <w:lvl w:ilvl="0" w:tplc="81B451F8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43E286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A60A46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0AF80AD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66B47F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7DFE03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F1A4E4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315A94B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0C8495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9">
    <w:nsid w:val="51C538BD"/>
    <w:multiLevelType w:val="hybridMultilevel"/>
    <w:tmpl w:val="7F101214"/>
    <w:lvl w:ilvl="0" w:tplc="DCFA009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>
    <w:nsid w:val="54074601"/>
    <w:multiLevelType w:val="hybridMultilevel"/>
    <w:tmpl w:val="950C6FDE"/>
    <w:lvl w:ilvl="0" w:tplc="CA829924">
      <w:start w:val="1"/>
      <w:numFmt w:val="decimal"/>
      <w:lvlText w:val="%1."/>
      <w:lvlJc w:val="left"/>
      <w:pPr>
        <w:tabs>
          <w:tab w:val="num" w:pos="1520"/>
        </w:tabs>
        <w:ind w:left="1520" w:hanging="15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790"/>
        </w:tabs>
        <w:ind w:left="17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10"/>
        </w:tabs>
        <w:ind w:left="25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30"/>
        </w:tabs>
        <w:ind w:left="32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50"/>
        </w:tabs>
        <w:ind w:left="39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70"/>
        </w:tabs>
        <w:ind w:left="46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390"/>
        </w:tabs>
        <w:ind w:left="53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10"/>
        </w:tabs>
        <w:ind w:left="6110" w:hanging="180"/>
      </w:pPr>
      <w:rPr>
        <w:rFonts w:cs="Times New Roman"/>
      </w:rPr>
    </w:lvl>
  </w:abstractNum>
  <w:abstractNum w:abstractNumId="11">
    <w:nsid w:val="54A80565"/>
    <w:multiLevelType w:val="multilevel"/>
    <w:tmpl w:val="3750660C"/>
    <w:lvl w:ilvl="0">
      <w:start w:val="1"/>
      <w:numFmt w:val="decimal"/>
      <w:lvlText w:val="%1."/>
      <w:lvlJc w:val="left"/>
      <w:pPr>
        <w:ind w:left="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2">
    <w:nsid w:val="77C22A18"/>
    <w:multiLevelType w:val="hybridMultilevel"/>
    <w:tmpl w:val="479A5EC0"/>
    <w:lvl w:ilvl="0" w:tplc="4E0A54EA">
      <w:start w:val="1"/>
      <w:numFmt w:val="bullet"/>
      <w:lvlText w:val=""/>
      <w:lvlJc w:val="left"/>
      <w:pPr>
        <w:ind w:left="1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2A042142">
      <w:start w:val="1"/>
      <w:numFmt w:val="bullet"/>
      <w:lvlText w:val="o"/>
      <w:lvlJc w:val="left"/>
      <w:pPr>
        <w:ind w:left="10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6CE067C2">
      <w:start w:val="1"/>
      <w:numFmt w:val="bullet"/>
      <w:lvlText w:val="▪"/>
      <w:lvlJc w:val="left"/>
      <w:pPr>
        <w:ind w:left="18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D81EA322">
      <w:start w:val="1"/>
      <w:numFmt w:val="bullet"/>
      <w:lvlText w:val="•"/>
      <w:lvlJc w:val="left"/>
      <w:pPr>
        <w:ind w:left="252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E37216C4">
      <w:start w:val="1"/>
      <w:numFmt w:val="bullet"/>
      <w:lvlText w:val="o"/>
      <w:lvlJc w:val="left"/>
      <w:pPr>
        <w:ind w:left="32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CE3685E4">
      <w:start w:val="1"/>
      <w:numFmt w:val="bullet"/>
      <w:lvlText w:val="▪"/>
      <w:lvlJc w:val="left"/>
      <w:pPr>
        <w:ind w:left="39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1D4EB97A">
      <w:start w:val="1"/>
      <w:numFmt w:val="bullet"/>
      <w:lvlText w:val="•"/>
      <w:lvlJc w:val="left"/>
      <w:pPr>
        <w:ind w:left="46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2F845910">
      <w:start w:val="1"/>
      <w:numFmt w:val="bullet"/>
      <w:lvlText w:val="o"/>
      <w:lvlJc w:val="left"/>
      <w:pPr>
        <w:ind w:left="54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2D021FE2">
      <w:start w:val="1"/>
      <w:numFmt w:val="bullet"/>
      <w:lvlText w:val="▪"/>
      <w:lvlJc w:val="left"/>
      <w:pPr>
        <w:ind w:left="61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5"/>
  </w:num>
  <w:num w:numId="10">
    <w:abstractNumId w:val="12"/>
  </w:num>
  <w:num w:numId="11">
    <w:abstractNumId w:val="8"/>
  </w:num>
  <w:num w:numId="12">
    <w:abstractNumId w:val="10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6455"/>
    <w:rsid w:val="00113340"/>
    <w:rsid w:val="00133CC3"/>
    <w:rsid w:val="00486CAF"/>
    <w:rsid w:val="004B06E9"/>
    <w:rsid w:val="004B1E29"/>
    <w:rsid w:val="0055314D"/>
    <w:rsid w:val="005B10FB"/>
    <w:rsid w:val="00656313"/>
    <w:rsid w:val="0079651F"/>
    <w:rsid w:val="00822563"/>
    <w:rsid w:val="008A101D"/>
    <w:rsid w:val="008D1A3A"/>
    <w:rsid w:val="009F679E"/>
    <w:rsid w:val="00A2315D"/>
    <w:rsid w:val="00A26C1D"/>
    <w:rsid w:val="00A625FD"/>
    <w:rsid w:val="00B022A3"/>
    <w:rsid w:val="00B43D99"/>
    <w:rsid w:val="00BC6455"/>
    <w:rsid w:val="00C01BD1"/>
    <w:rsid w:val="00C06A65"/>
    <w:rsid w:val="00CC5C54"/>
    <w:rsid w:val="00D00783"/>
    <w:rsid w:val="00D27E72"/>
    <w:rsid w:val="00E1116B"/>
    <w:rsid w:val="00EA00D7"/>
    <w:rsid w:val="00EC4A6A"/>
    <w:rsid w:val="00F40EC7"/>
    <w:rsid w:val="00FF6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06E9"/>
    <w:pPr>
      <w:spacing w:after="41" w:line="228" w:lineRule="auto"/>
      <w:ind w:left="-5" w:hanging="10"/>
      <w:jc w:val="both"/>
    </w:pPr>
    <w:rPr>
      <w:rFonts w:ascii="Times New Roman" w:hAnsi="Times New Roman"/>
      <w:color w:val="000000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uiPriority w:val="99"/>
    <w:rsid w:val="004B06E9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99"/>
    <w:locked/>
    <w:rsid w:val="00EA00D7"/>
    <w:pPr>
      <w:spacing w:after="41" w:line="228" w:lineRule="auto"/>
      <w:ind w:left="-5" w:hanging="10"/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5F3A2E69AEE4E4BE6C3BF5EFE9F16F86C1BE759858003A00EB6D775E3Dd6cEI" TargetMode="External"/><Relationship Id="rId5" Type="http://schemas.openxmlformats.org/officeDocument/2006/relationships/hyperlink" Target="consultantplus://offline/ref=5F3A2E69AEE4E4BE6C3BF5EFE9F16F86C1BD759454053A00EB6D775E3D6E3246159E0C6655d7c7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115</TotalTime>
  <Pages>12</Pages>
  <Words>4295</Words>
  <Characters>24486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Д.сад</cp:lastModifiedBy>
  <cp:revision>8</cp:revision>
  <dcterms:created xsi:type="dcterms:W3CDTF">2024-04-11T11:21:00Z</dcterms:created>
  <dcterms:modified xsi:type="dcterms:W3CDTF">2026-07-10T10:49:00Z</dcterms:modified>
</cp:coreProperties>
</file>