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B2" w:rsidRDefault="00EB5FB2" w:rsidP="00C2479E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bookmarkStart w:id="0" w:name="block-55986755"/>
      <w:bookmarkStart w:id="1" w:name="_Toc137548640"/>
      <w:bookmarkEnd w:id="0"/>
      <w:bookmarkEnd w:id="1"/>
      <w:r>
        <w:rPr>
          <w:rFonts w:ascii="Times New Roman" w:hAnsi="Times New Roman"/>
          <w:sz w:val="18"/>
          <w:lang w:val="ru-RU"/>
        </w:rPr>
        <w:t>ПРИЛОЖЕНИЕ</w:t>
      </w:r>
    </w:p>
    <w:p w:rsidR="00EB5FB2" w:rsidRDefault="00EB5FB2" w:rsidP="00C2479E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начальн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учреждения</w:t>
      </w:r>
    </w:p>
    <w:p w:rsidR="00EB5FB2" w:rsidRPr="00C2479E" w:rsidRDefault="00EB5FB2" w:rsidP="00C2479E">
      <w:pPr>
        <w:spacing w:after="0"/>
        <w:ind w:left="4869"/>
        <w:rPr>
          <w:rFonts w:ascii="Times New Roman" w:hAnsi="Times New Roman"/>
          <w:sz w:val="18"/>
          <w:lang w:val="ru-RU"/>
        </w:rPr>
      </w:pPr>
      <w:r w:rsidRPr="00C2479E"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 w:rsidRPr="00C2479E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C2479E">
        <w:rPr>
          <w:rFonts w:ascii="Times New Roman" w:hAnsi="Times New Roman"/>
          <w:sz w:val="18"/>
          <w:lang w:val="ru-RU"/>
        </w:rPr>
        <w:t>средняя</w:t>
      </w:r>
      <w:r w:rsidRPr="00C2479E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C2479E">
        <w:rPr>
          <w:rFonts w:ascii="Times New Roman" w:hAnsi="Times New Roman"/>
          <w:sz w:val="18"/>
          <w:lang w:val="ru-RU"/>
        </w:rPr>
        <w:t>общеобразовательная</w:t>
      </w:r>
      <w:r w:rsidRPr="00C2479E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C2479E">
        <w:rPr>
          <w:rFonts w:ascii="Times New Roman" w:hAnsi="Times New Roman"/>
          <w:sz w:val="18"/>
          <w:lang w:val="ru-RU"/>
        </w:rPr>
        <w:t>школа»</w:t>
      </w: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  <w:rPr>
          <w:sz w:val="20"/>
        </w:rPr>
      </w:pPr>
    </w:p>
    <w:p w:rsidR="00EB5FB2" w:rsidRDefault="00EB5FB2" w:rsidP="00C2479E">
      <w:pPr>
        <w:pStyle w:val="BodyText"/>
        <w:ind w:left="0"/>
        <w:jc w:val="left"/>
      </w:pPr>
    </w:p>
    <w:p w:rsidR="00EB5FB2" w:rsidRDefault="00EB5FB2" w:rsidP="00C2479E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EB5FB2" w:rsidRDefault="00EB5FB2" w:rsidP="00C2479E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EB5FB2" w:rsidRDefault="00EB5FB2" w:rsidP="00C2479E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«Физическая культура»</w:t>
      </w:r>
    </w:p>
    <w:p w:rsidR="00EB5FB2" w:rsidRDefault="00EB5FB2" w:rsidP="00C2479E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1</w:t>
      </w:r>
      <w:r>
        <w:rPr>
          <w:rFonts w:ascii="Times New Roman" w:hAnsi="Times New Roman"/>
          <w:b/>
          <w:sz w:val="52"/>
          <w:lang w:val="ru-RU"/>
        </w:rPr>
        <w:t>-4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EB5FB2" w:rsidRDefault="00EB5FB2" w:rsidP="00C2479E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EB5FB2" w:rsidRPr="00C2479E" w:rsidRDefault="00EB5FB2" w:rsidP="00C2479E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 w:rsidRPr="00C2479E"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 w:rsidRPr="00C2479E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C2479E">
        <w:rPr>
          <w:rFonts w:ascii="Times New Roman" w:hAnsi="Times New Roman"/>
          <w:b/>
          <w:sz w:val="24"/>
          <w:lang w:val="ru-RU"/>
        </w:rPr>
        <w:t>общеобразовательная</w:t>
      </w:r>
      <w:r w:rsidRPr="00C2479E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C2479E">
        <w:rPr>
          <w:rFonts w:ascii="Times New Roman" w:hAnsi="Times New Roman"/>
          <w:b/>
          <w:sz w:val="24"/>
          <w:lang w:val="ru-RU"/>
        </w:rPr>
        <w:t>школа»</w:t>
      </w:r>
    </w:p>
    <w:p w:rsidR="00EB5FB2" w:rsidRDefault="00EB5FB2" w:rsidP="00C2479E">
      <w:pPr>
        <w:pStyle w:val="BodyText"/>
        <w:ind w:left="0"/>
        <w:jc w:val="left"/>
        <w:rPr>
          <w:b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EB5FB2" w:rsidRDefault="00EB5FB2" w:rsidP="00C2479E">
      <w:pPr>
        <w:pStyle w:val="BodyText"/>
        <w:ind w:left="5580"/>
        <w:rPr>
          <w:rFonts w:ascii="Times New Roman" w:hAnsi="Times New Roman"/>
          <w:b/>
          <w:sz w:val="35"/>
        </w:rPr>
      </w:pPr>
    </w:p>
    <w:p w:rsidR="00EB5FB2" w:rsidRDefault="00EB5FB2" w:rsidP="00C2479E">
      <w:pPr>
        <w:pStyle w:val="BodyText"/>
        <w:ind w:left="558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Составитель:</w:t>
      </w:r>
      <w:r>
        <w:rPr>
          <w:rFonts w:ascii="Times New Roman" w:hAnsi="Times New Roman"/>
          <w:spacing w:val="1"/>
        </w:rPr>
        <w:t xml:space="preserve"> </w:t>
      </w:r>
    </w:p>
    <w:p w:rsidR="00EB5FB2" w:rsidRDefault="00EB5FB2" w:rsidP="00C2479E">
      <w:pPr>
        <w:pStyle w:val="BodyText"/>
        <w:ind w:left="558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Зырянова Евгения Александровна, </w:t>
      </w:r>
      <w:r>
        <w:rPr>
          <w:rFonts w:ascii="Times New Roman" w:hAnsi="Times New Roman"/>
          <w:spacing w:val="-57"/>
        </w:rPr>
        <w:t xml:space="preserve"> </w:t>
      </w:r>
    </w:p>
    <w:p w:rsidR="00EB5FB2" w:rsidRDefault="00EB5FB2" w:rsidP="00C2479E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учитель физической культуры</w:t>
      </w:r>
    </w:p>
    <w:p w:rsidR="00EB5FB2" w:rsidRDefault="00EB5FB2" w:rsidP="00C2479E">
      <w:pPr>
        <w:pStyle w:val="BodyText"/>
        <w:ind w:left="5580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EB5FB2" w:rsidRDefault="00EB5FB2" w:rsidP="00C2479E">
      <w:pPr>
        <w:pStyle w:val="BodyText"/>
        <w:ind w:left="31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>
        <w:rPr>
          <w:rFonts w:ascii="Times New Roman" w:hAnsi="Times New Roman"/>
          <w:spacing w:val="-2"/>
        </w:rPr>
        <w:t xml:space="preserve"> Краснослободское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2025</w:t>
      </w:r>
    </w:p>
    <w:p w:rsidR="00EB5FB2" w:rsidRDefault="00EB5F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5FB2" w:rsidRDefault="00EB5F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5FB2" w:rsidRDefault="00EB5F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B5FB2" w:rsidRDefault="00EB5FB2">
      <w:pPr>
        <w:spacing w:after="0" w:line="252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2" w:name="_Toc103687215"/>
      <w:bookmarkEnd w:id="2"/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3) ценности научного познания: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4) формирование культуры здоровья: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5) экологическое воспитание: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3" w:name="_Toc101876894"/>
      <w:bookmarkEnd w:id="3"/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</w:p>
    <w:p w:rsidR="00EB5FB2" w:rsidRPr="003A4810" w:rsidRDefault="00EB5FB2">
      <w:pPr>
        <w:spacing w:after="0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действия, работа с информацией: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устныхи письменных высказываниях;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 самочувствия;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4" w:name="_Toc101876895"/>
      <w:bookmarkEnd w:id="4"/>
    </w:p>
    <w:p w:rsidR="00EB5FB2" w:rsidRPr="00B27649" w:rsidRDefault="00EB5FB2" w:rsidP="00A03CB9">
      <w:pPr>
        <w:spacing w:after="0"/>
        <w:ind w:left="120"/>
        <w:jc w:val="both"/>
        <w:rPr>
          <w:lang w:val="ru-RU"/>
        </w:rPr>
      </w:pPr>
      <w:r w:rsidRPr="00B2764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5" w:name="_Toc101876896"/>
      <w:bookmarkEnd w:id="5"/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B27649">
        <w:rPr>
          <w:rFonts w:ascii="Times New Roman" w:hAnsi="Times New Roman"/>
          <w:b/>
          <w:color w:val="333333"/>
          <w:sz w:val="28"/>
          <w:lang w:val="ru-RU"/>
        </w:rPr>
        <w:t xml:space="preserve"> 1 классе</w:t>
      </w:r>
      <w:r w:rsidRPr="00B27649">
        <w:rPr>
          <w:rFonts w:ascii="Times New Roman" w:hAnsi="Times New Roman"/>
          <w:color w:val="333333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видах разминки.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осваивать способы игровой деятельности.</w:t>
      </w:r>
    </w:p>
    <w:p w:rsidR="00EB5FB2" w:rsidRPr="00B27649" w:rsidRDefault="00EB5FB2" w:rsidP="00A03CB9">
      <w:pPr>
        <w:spacing w:after="0"/>
        <w:ind w:firstLine="600"/>
        <w:jc w:val="both"/>
        <w:rPr>
          <w:lang w:val="ru-RU"/>
        </w:rPr>
      </w:pPr>
      <w:r w:rsidRPr="00B27649">
        <w:rPr>
          <w:rFonts w:ascii="Times New Roman" w:hAnsi="Times New Roman"/>
          <w:color w:val="333333"/>
          <w:sz w:val="28"/>
          <w:lang w:val="ru-RU"/>
        </w:rPr>
        <w:t>знать основные строевые команды.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По окончании 1 класса у обучающегося будут сформированы следующие универсальные учебные действия: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:rsidR="00EB5FB2" w:rsidRPr="003A4810" w:rsidRDefault="00EB5FB2">
      <w:pPr>
        <w:spacing w:after="0" w:line="252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B5FB2" w:rsidRPr="003A4810" w:rsidRDefault="00EB5FB2">
      <w:pPr>
        <w:spacing w:after="0" w:line="252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По окончании 2 класса у обучающегося будут сформированы следующие универсальные учебные действия: 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EB5FB2" w:rsidRPr="003A4810" w:rsidRDefault="00EB5FB2">
      <w:pPr>
        <w:spacing w:after="0" w:line="252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2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B5FB2" w:rsidRPr="003A4810" w:rsidRDefault="00EB5FB2">
      <w:pPr>
        <w:spacing w:after="0" w:line="252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По окончании 3 класса у обучающегося будут сформированы следующие универсальные учебные действия: 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ее регулирования на занятиях физической культурой;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5FB2" w:rsidRPr="003A4810" w:rsidRDefault="00EB5FB2">
      <w:pPr>
        <w:spacing w:after="0" w:line="250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B5FB2" w:rsidRPr="003A4810" w:rsidRDefault="00EB5FB2">
      <w:pPr>
        <w:spacing w:after="0" w:line="250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5FB2" w:rsidRPr="003A4810" w:rsidRDefault="00EB5FB2">
      <w:pPr>
        <w:spacing w:after="0" w:line="257" w:lineRule="auto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6" w:name="_Toc103687216"/>
      <w:bookmarkEnd w:id="6"/>
    </w:p>
    <w:p w:rsidR="00EB5FB2" w:rsidRPr="003A4810" w:rsidRDefault="00EB5FB2">
      <w:pPr>
        <w:spacing w:after="0"/>
        <w:ind w:left="120"/>
        <w:jc w:val="both"/>
        <w:rPr>
          <w:lang w:val="ru-RU"/>
        </w:rPr>
      </w:pPr>
    </w:p>
    <w:p w:rsidR="00EB5FB2" w:rsidRPr="003A4810" w:rsidRDefault="00EB5FB2">
      <w:pPr>
        <w:spacing w:after="0"/>
        <w:ind w:left="120"/>
        <w:jc w:val="both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A4810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A481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A481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ее нарушения;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3A4810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3A481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приемов из спортивных игр;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A4810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A481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A481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разноименным способом;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A481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A481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демонстрировать проплывание учебной дистанции кролем на груди или кролем на спине (по выбору обучающегося);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EB5FB2" w:rsidRPr="003A4810" w:rsidRDefault="00EB5FB2">
      <w:pPr>
        <w:spacing w:after="0" w:line="252" w:lineRule="auto"/>
        <w:ind w:firstLine="600"/>
        <w:jc w:val="both"/>
        <w:rPr>
          <w:lang w:val="ru-RU"/>
        </w:rPr>
      </w:pPr>
      <w:r w:rsidRPr="003A4810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EB5FB2" w:rsidRPr="003A4810" w:rsidRDefault="00EB5FB2">
      <w:pPr>
        <w:spacing w:after="0" w:line="264" w:lineRule="auto"/>
        <w:ind w:left="120"/>
        <w:jc w:val="both"/>
        <w:rPr>
          <w:lang w:val="ru-RU"/>
        </w:rPr>
      </w:pPr>
    </w:p>
    <w:p w:rsidR="00EB5FB2" w:rsidRPr="003A4810" w:rsidRDefault="00EB5FB2">
      <w:pPr>
        <w:rPr>
          <w:lang w:val="ru-RU"/>
        </w:rPr>
        <w:sectPr w:rsidR="00EB5FB2" w:rsidRPr="003A4810">
          <w:pgSz w:w="11906" w:h="16383"/>
          <w:pgMar w:top="1134" w:right="850" w:bottom="1134" w:left="1701" w:header="720" w:footer="720" w:gutter="0"/>
          <w:cols w:space="720"/>
        </w:sectPr>
      </w:pPr>
    </w:p>
    <w:p w:rsidR="00EB5FB2" w:rsidRDefault="00EB5FB2">
      <w:pPr>
        <w:spacing w:after="0"/>
        <w:ind w:left="120"/>
      </w:pPr>
      <w:bookmarkStart w:id="7" w:name="block-55986750"/>
      <w:bookmarkEnd w:id="7"/>
      <w:r w:rsidRPr="003A4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5FB2" w:rsidRDefault="00EB5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80"/>
        <w:gridCol w:w="4931"/>
        <w:gridCol w:w="1428"/>
        <w:gridCol w:w="1841"/>
        <w:gridCol w:w="1910"/>
        <w:gridCol w:w="2456"/>
      </w:tblGrid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4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E96AC7" w:rsidRDefault="00EB5FB2" w:rsidP="006F58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E96AC7" w:rsidRDefault="00EB5FB2" w:rsidP="006F58BD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E96AC7" w:rsidRDefault="00EB5FB2" w:rsidP="006F58BD"/>
        </w:tc>
      </w:tr>
      <w:tr w:rsidR="00EB5FB2" w:rsidRPr="00C2479E" w:rsidTr="006F5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/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/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/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78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E96AC7" w:rsidTr="006F5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/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/>
        </w:tc>
      </w:tr>
    </w:tbl>
    <w:p w:rsidR="00EB5FB2" w:rsidRDefault="00EB5FB2">
      <w:pPr>
        <w:sectPr w:rsidR="00EB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5FB2" w:rsidRDefault="00EB5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89"/>
        <w:gridCol w:w="1841"/>
        <w:gridCol w:w="1910"/>
        <w:gridCol w:w="2741"/>
      </w:tblGrid>
      <w:tr w:rsidR="00EB5FB2" w:rsidRPr="0055391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</w:tbl>
    <w:p w:rsidR="00EB5FB2" w:rsidRDefault="00EB5FB2">
      <w:pPr>
        <w:sectPr w:rsidR="00EB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5FB2" w:rsidRDefault="00EB5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EB5FB2" w:rsidRPr="0055391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</w:tbl>
    <w:p w:rsidR="00EB5FB2" w:rsidRDefault="00EB5FB2">
      <w:pPr>
        <w:sectPr w:rsidR="00EB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5FB2" w:rsidRDefault="00EB5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63"/>
        <w:gridCol w:w="1841"/>
        <w:gridCol w:w="1910"/>
        <w:gridCol w:w="2694"/>
      </w:tblGrid>
      <w:tr w:rsidR="00EB5FB2" w:rsidRPr="0055391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C247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48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  <w:tr w:rsidR="00EB5FB2" w:rsidRPr="00553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</w:tbl>
    <w:p w:rsidR="00EB5FB2" w:rsidRDefault="00EB5FB2">
      <w:pPr>
        <w:sectPr w:rsidR="00EB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5FB2" w:rsidRDefault="00EB5FB2" w:rsidP="00A03CB9">
      <w:pPr>
        <w:spacing w:after="0"/>
        <w:ind w:left="180"/>
      </w:pPr>
      <w:bookmarkStart w:id="8" w:name="block-55986751"/>
      <w:bookmarkEnd w:id="8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B5FB2" w:rsidRDefault="00EB5FB2" w:rsidP="00A03C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800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5106"/>
        <w:gridCol w:w="1335"/>
        <w:gridCol w:w="1841"/>
        <w:gridCol w:w="1910"/>
        <w:gridCol w:w="1363"/>
        <w:gridCol w:w="2311"/>
      </w:tblGrid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5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E96AC7" w:rsidRDefault="00EB5FB2" w:rsidP="006F58BD"/>
        </w:tc>
        <w:tc>
          <w:tcPr>
            <w:tcW w:w="51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E96AC7" w:rsidRDefault="00EB5FB2" w:rsidP="006F58BD"/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13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E96AC7" w:rsidRDefault="00EB5FB2" w:rsidP="006F58BD"/>
        </w:tc>
        <w:tc>
          <w:tcPr>
            <w:tcW w:w="23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E96AC7" w:rsidRDefault="00EB5FB2" w:rsidP="006F58BD"/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личная гигиена.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Принципы закаливания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Методика составления комбинаций упражнений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ходьбы для развития координации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игры с элементами гимнастических упражнений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координационно-скоростных способностей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Игры с гимнастическим предметом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спортивных эстафетах с гимнастическими предметами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гибкости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выполнению упражнения «мост».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упражнений к выполнению упражнения «кувырок»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  <w:tc>
          <w:tcPr>
            <w:tcW w:w="231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</w:pPr>
          </w:p>
        </w:tc>
      </w:tr>
      <w:tr w:rsidR="00EB5FB2" w:rsidRPr="00E96AC7" w:rsidTr="00A03CB9">
        <w:trPr>
          <w:trHeight w:val="144"/>
          <w:tblCellSpacing w:w="20" w:type="nil"/>
        </w:trPr>
        <w:tc>
          <w:tcPr>
            <w:tcW w:w="6040" w:type="dxa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rPr>
                <w:lang w:val="ru-RU"/>
              </w:rPr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>
            <w:pPr>
              <w:spacing w:after="0"/>
              <w:ind w:left="135"/>
              <w:jc w:val="center"/>
            </w:pPr>
            <w:r w:rsidRPr="00E96AC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74" w:type="dxa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E96AC7" w:rsidRDefault="00EB5FB2" w:rsidP="006F58BD"/>
        </w:tc>
      </w:tr>
    </w:tbl>
    <w:p w:rsidR="00EB5FB2" w:rsidRDefault="00EB5FB2" w:rsidP="00A03CB9">
      <w:pPr>
        <w:sectPr w:rsidR="00EB5FB2" w:rsidSect="00A03CB9">
          <w:pgSz w:w="16383" w:h="11906" w:orient="landscape"/>
          <w:pgMar w:top="719" w:right="850" w:bottom="540" w:left="1080" w:header="720" w:footer="720" w:gutter="0"/>
          <w:cols w:space="720"/>
        </w:sectPr>
      </w:pPr>
    </w:p>
    <w:p w:rsidR="00EB5FB2" w:rsidRDefault="00EB5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4858" w:type="dxa"/>
        <w:tblCellSpacing w:w="20" w:type="nil"/>
        <w:tblInd w:w="-6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6"/>
        <w:gridCol w:w="5544"/>
        <w:gridCol w:w="1329"/>
        <w:gridCol w:w="1841"/>
        <w:gridCol w:w="1910"/>
        <w:gridCol w:w="1212"/>
        <w:gridCol w:w="2086"/>
      </w:tblGrid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5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5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54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6480" w:type="dxa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</w:tbl>
    <w:p w:rsidR="00EB5FB2" w:rsidRDefault="00EB5FB2">
      <w:pPr>
        <w:sectPr w:rsidR="00EB5FB2" w:rsidSect="00A03CB9">
          <w:pgSz w:w="16383" w:h="11906" w:orient="landscape"/>
          <w:pgMar w:top="540" w:right="850" w:bottom="360" w:left="1701" w:header="720" w:footer="720" w:gutter="0"/>
          <w:cols w:space="720"/>
        </w:sectPr>
      </w:pPr>
    </w:p>
    <w:p w:rsidR="00EB5FB2" w:rsidRDefault="00EB5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15038" w:type="dxa"/>
        <w:tblCellSpacing w:w="20" w:type="nil"/>
        <w:tblInd w:w="-8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6"/>
        <w:gridCol w:w="5724"/>
        <w:gridCol w:w="1329"/>
        <w:gridCol w:w="1841"/>
        <w:gridCol w:w="1910"/>
        <w:gridCol w:w="1212"/>
        <w:gridCol w:w="2086"/>
      </w:tblGrid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57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57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25 м вольным стилем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24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6660" w:type="dxa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</w:tbl>
    <w:p w:rsidR="00EB5FB2" w:rsidRDefault="00EB5FB2">
      <w:pPr>
        <w:sectPr w:rsidR="00EB5FB2" w:rsidSect="00A03CB9">
          <w:pgSz w:w="16383" w:h="11906" w:orient="landscape"/>
          <w:pgMar w:top="539" w:right="850" w:bottom="539" w:left="1701" w:header="720" w:footer="720" w:gutter="0"/>
          <w:cols w:space="720"/>
        </w:sectPr>
      </w:pPr>
    </w:p>
    <w:p w:rsidR="00EB5FB2" w:rsidRDefault="00EB5F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5231" w:type="dxa"/>
        <w:tblCellSpacing w:w="20" w:type="nil"/>
        <w:tblInd w:w="-8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60"/>
        <w:gridCol w:w="5880"/>
        <w:gridCol w:w="1342"/>
        <w:gridCol w:w="1841"/>
        <w:gridCol w:w="1910"/>
        <w:gridCol w:w="1212"/>
        <w:gridCol w:w="2086"/>
      </w:tblGrid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5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5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FB2" w:rsidRPr="00553917" w:rsidRDefault="00EB5FB2"/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880" w:type="dxa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</w:pPr>
          </w:p>
        </w:tc>
      </w:tr>
      <w:tr w:rsidR="00EB5FB2" w:rsidRPr="00553917" w:rsidTr="00A03CB9">
        <w:trPr>
          <w:trHeight w:val="144"/>
          <w:tblCellSpacing w:w="20" w:type="nil"/>
        </w:trPr>
        <w:tc>
          <w:tcPr>
            <w:tcW w:w="6840" w:type="dxa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3A4810" w:rsidRDefault="00EB5FB2">
            <w:pPr>
              <w:spacing w:after="0"/>
              <w:ind w:left="135"/>
              <w:rPr>
                <w:lang w:val="ru-RU"/>
              </w:rPr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3A4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>
            <w:pPr>
              <w:spacing w:after="0"/>
              <w:ind w:left="135"/>
              <w:jc w:val="center"/>
            </w:pPr>
            <w:r w:rsidRPr="0055391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5FB2" w:rsidRPr="00553917" w:rsidRDefault="00EB5FB2"/>
        </w:tc>
      </w:tr>
    </w:tbl>
    <w:p w:rsidR="00EB5FB2" w:rsidRDefault="00EB5FB2">
      <w:pPr>
        <w:sectPr w:rsidR="00EB5FB2" w:rsidSect="00A03CB9">
          <w:pgSz w:w="16383" w:h="11906" w:orient="landscape"/>
          <w:pgMar w:top="540" w:right="850" w:bottom="540" w:left="1701" w:header="720" w:footer="720" w:gutter="0"/>
          <w:cols w:space="720"/>
        </w:sectPr>
      </w:pPr>
    </w:p>
    <w:p w:rsidR="00EB5FB2" w:rsidRPr="00A03CB9" w:rsidRDefault="00EB5FB2">
      <w:pPr>
        <w:spacing w:after="0"/>
        <w:ind w:left="120"/>
        <w:rPr>
          <w:lang w:val="ru-RU"/>
        </w:rPr>
      </w:pPr>
      <w:bookmarkStart w:id="9" w:name="block-55986752"/>
      <w:bookmarkEnd w:id="9"/>
      <w:r w:rsidRPr="00A03CB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B5FB2" w:rsidRDefault="00EB5F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5FB2" w:rsidRDefault="00EB5FB2">
      <w:pPr>
        <w:spacing w:after="0" w:line="480" w:lineRule="auto"/>
        <w:ind w:left="120"/>
      </w:pPr>
    </w:p>
    <w:p w:rsidR="00EB5FB2" w:rsidRDefault="00EB5FB2">
      <w:pPr>
        <w:spacing w:after="0" w:line="480" w:lineRule="auto"/>
        <w:ind w:left="120"/>
      </w:pPr>
    </w:p>
    <w:p w:rsidR="00EB5FB2" w:rsidRDefault="00EB5FB2">
      <w:pPr>
        <w:spacing w:after="0"/>
        <w:ind w:left="120"/>
      </w:pPr>
    </w:p>
    <w:p w:rsidR="00EB5FB2" w:rsidRDefault="00EB5F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5FB2" w:rsidRDefault="00EB5FB2">
      <w:pPr>
        <w:spacing w:after="0" w:line="480" w:lineRule="auto"/>
        <w:ind w:left="120"/>
      </w:pPr>
    </w:p>
    <w:p w:rsidR="00EB5FB2" w:rsidRDefault="00EB5FB2">
      <w:pPr>
        <w:spacing w:after="0"/>
        <w:ind w:left="120"/>
      </w:pPr>
    </w:p>
    <w:p w:rsidR="00EB5FB2" w:rsidRPr="003A4810" w:rsidRDefault="00EB5FB2">
      <w:pPr>
        <w:spacing w:after="0" w:line="480" w:lineRule="auto"/>
        <w:ind w:left="120"/>
        <w:rPr>
          <w:lang w:val="ru-RU"/>
        </w:rPr>
      </w:pPr>
      <w:r w:rsidRPr="003A48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5FB2" w:rsidRPr="003A4810" w:rsidRDefault="00EB5FB2">
      <w:pPr>
        <w:spacing w:after="0" w:line="480" w:lineRule="auto"/>
        <w:ind w:left="120"/>
        <w:rPr>
          <w:lang w:val="ru-RU"/>
        </w:rPr>
      </w:pPr>
    </w:p>
    <w:p w:rsidR="00EB5FB2" w:rsidRPr="003A4810" w:rsidRDefault="00EB5FB2">
      <w:pPr>
        <w:rPr>
          <w:lang w:val="ru-RU"/>
        </w:rPr>
        <w:sectPr w:rsidR="00EB5FB2" w:rsidRPr="003A4810">
          <w:pgSz w:w="11906" w:h="16383"/>
          <w:pgMar w:top="1134" w:right="850" w:bottom="1134" w:left="1701" w:header="720" w:footer="720" w:gutter="0"/>
          <w:cols w:space="720"/>
        </w:sectPr>
      </w:pPr>
    </w:p>
    <w:p w:rsidR="00EB5FB2" w:rsidRPr="003A4810" w:rsidRDefault="00EB5FB2">
      <w:pPr>
        <w:rPr>
          <w:lang w:val="ru-RU"/>
        </w:rPr>
      </w:pPr>
    </w:p>
    <w:sectPr w:rsidR="00EB5FB2" w:rsidRPr="003A4810" w:rsidSect="002C35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528"/>
    <w:rsid w:val="00025F76"/>
    <w:rsid w:val="000D4161"/>
    <w:rsid w:val="000E6D86"/>
    <w:rsid w:val="002C3528"/>
    <w:rsid w:val="00322662"/>
    <w:rsid w:val="00344265"/>
    <w:rsid w:val="00372EEC"/>
    <w:rsid w:val="003A4810"/>
    <w:rsid w:val="004B2111"/>
    <w:rsid w:val="004E6975"/>
    <w:rsid w:val="00553917"/>
    <w:rsid w:val="006F58BD"/>
    <w:rsid w:val="00751C56"/>
    <w:rsid w:val="007D5DFD"/>
    <w:rsid w:val="008610C7"/>
    <w:rsid w:val="0086502D"/>
    <w:rsid w:val="008944ED"/>
    <w:rsid w:val="009206B5"/>
    <w:rsid w:val="00A03CB9"/>
    <w:rsid w:val="00B27649"/>
    <w:rsid w:val="00C2479E"/>
    <w:rsid w:val="00C4056F"/>
    <w:rsid w:val="00C53FFE"/>
    <w:rsid w:val="00CE51AB"/>
    <w:rsid w:val="00E2220E"/>
    <w:rsid w:val="00E9175A"/>
    <w:rsid w:val="00E96AC7"/>
    <w:rsid w:val="00EB5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56F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056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4056F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4056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4056F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056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4056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4056F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4056F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C405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4056F"/>
    <w:rPr>
      <w:rFonts w:cs="Times New Roman"/>
    </w:rPr>
  </w:style>
  <w:style w:type="paragraph" w:styleId="NormalIndent">
    <w:name w:val="Normal Indent"/>
    <w:basedOn w:val="Normal"/>
    <w:uiPriority w:val="99"/>
    <w:rsid w:val="00C4056F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C4056F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4056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C4056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4056F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C4056F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2C352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C35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C4056F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C2479E"/>
    <w:rPr>
      <w:rFonts w:ascii="Calibri" w:eastAsia="Times New Roman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C2479E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 w:cs="Calibri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6767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45</Pages>
  <Words>8420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2026-01-28T09:26:00Z</dcterms:created>
  <dcterms:modified xsi:type="dcterms:W3CDTF">2026-01-28T10:25:00Z</dcterms:modified>
</cp:coreProperties>
</file>