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D3" w:rsidRDefault="002C1ED3" w:rsidP="00546FA3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bookmarkStart w:id="0" w:name="block-60543211"/>
      <w:bookmarkEnd w:id="0"/>
      <w:r>
        <w:rPr>
          <w:rFonts w:ascii="Times New Roman" w:hAnsi="Times New Roman"/>
          <w:sz w:val="18"/>
          <w:lang w:val="ru-RU"/>
        </w:rPr>
        <w:t>ПРИЛОЖЕНИЕ</w:t>
      </w:r>
    </w:p>
    <w:p w:rsidR="002C1ED3" w:rsidRPr="00546FA3" w:rsidRDefault="002C1ED3" w:rsidP="00546FA3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начальн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 w:rsidRPr="00546FA3"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 w:rsidRPr="00546FA3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546FA3">
        <w:rPr>
          <w:rFonts w:ascii="Times New Roman" w:hAnsi="Times New Roman"/>
          <w:sz w:val="18"/>
          <w:lang w:val="ru-RU"/>
        </w:rPr>
        <w:t>средняя</w:t>
      </w:r>
      <w:r w:rsidRPr="00546FA3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546FA3">
        <w:rPr>
          <w:rFonts w:ascii="Times New Roman" w:hAnsi="Times New Roman"/>
          <w:sz w:val="18"/>
          <w:lang w:val="ru-RU"/>
        </w:rPr>
        <w:t>общеобразовательная</w:t>
      </w:r>
      <w:r w:rsidRPr="00546FA3">
        <w:rPr>
          <w:rFonts w:ascii="Times New Roman" w:hAnsi="Times New Roman"/>
          <w:spacing w:val="-9"/>
          <w:sz w:val="18"/>
          <w:lang w:val="ru-RU"/>
        </w:rPr>
        <w:t xml:space="preserve"> </w:t>
      </w:r>
      <w:r w:rsidRPr="00546FA3">
        <w:rPr>
          <w:rFonts w:ascii="Times New Roman" w:hAnsi="Times New Roman"/>
          <w:sz w:val="18"/>
          <w:lang w:val="ru-RU"/>
        </w:rPr>
        <w:t>школа»</w:t>
      </w: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  <w:rPr>
          <w:sz w:val="20"/>
        </w:rPr>
      </w:pPr>
    </w:p>
    <w:p w:rsidR="002C1ED3" w:rsidRDefault="002C1ED3" w:rsidP="00546FA3">
      <w:pPr>
        <w:pStyle w:val="BodyText"/>
        <w:ind w:left="0"/>
        <w:jc w:val="left"/>
      </w:pPr>
    </w:p>
    <w:p w:rsidR="002C1ED3" w:rsidRDefault="002C1ED3" w:rsidP="00546FA3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2C1ED3" w:rsidRDefault="002C1ED3" w:rsidP="00546FA3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2C1ED3" w:rsidRDefault="002C1ED3" w:rsidP="00546FA3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«Изобразительное искусство»</w:t>
      </w:r>
    </w:p>
    <w:p w:rsidR="002C1ED3" w:rsidRDefault="002C1ED3" w:rsidP="00546FA3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1</w:t>
      </w:r>
      <w:r>
        <w:rPr>
          <w:rFonts w:ascii="Times New Roman" w:hAnsi="Times New Roman"/>
          <w:b/>
          <w:sz w:val="52"/>
          <w:lang w:val="ru-RU"/>
        </w:rPr>
        <w:t>-4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2C1ED3" w:rsidRDefault="002C1ED3" w:rsidP="00546FA3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2C1ED3" w:rsidRPr="00546FA3" w:rsidRDefault="002C1ED3" w:rsidP="00546FA3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 w:rsidRPr="00546FA3"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 w:rsidRPr="00546FA3"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 w:rsidRPr="00546FA3">
        <w:rPr>
          <w:rFonts w:ascii="Times New Roman" w:hAnsi="Times New Roman"/>
          <w:b/>
          <w:sz w:val="24"/>
          <w:lang w:val="ru-RU"/>
        </w:rPr>
        <w:t>общеобразовательная</w:t>
      </w:r>
      <w:r w:rsidRPr="00546FA3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546FA3">
        <w:rPr>
          <w:rFonts w:ascii="Times New Roman" w:hAnsi="Times New Roman"/>
          <w:b/>
          <w:sz w:val="24"/>
          <w:lang w:val="ru-RU"/>
        </w:rPr>
        <w:t>школа»</w:t>
      </w:r>
    </w:p>
    <w:p w:rsidR="002C1ED3" w:rsidRDefault="002C1ED3" w:rsidP="00546FA3">
      <w:pPr>
        <w:pStyle w:val="BodyText"/>
        <w:ind w:left="0"/>
        <w:jc w:val="left"/>
        <w:rPr>
          <w:b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2C1ED3" w:rsidRDefault="002C1ED3" w:rsidP="00546FA3">
      <w:pPr>
        <w:pStyle w:val="BodyText"/>
        <w:ind w:left="5580"/>
        <w:rPr>
          <w:rFonts w:ascii="Times New Roman" w:hAnsi="Times New Roman"/>
          <w:b/>
          <w:sz w:val="35"/>
        </w:rPr>
      </w:pPr>
    </w:p>
    <w:p w:rsidR="002C1ED3" w:rsidRDefault="002C1ED3" w:rsidP="00546FA3">
      <w:pPr>
        <w:pStyle w:val="BodyText"/>
        <w:ind w:left="558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Составители:</w:t>
      </w:r>
      <w:r>
        <w:rPr>
          <w:rFonts w:ascii="Times New Roman" w:hAnsi="Times New Roman"/>
          <w:spacing w:val="1"/>
        </w:rPr>
        <w:t xml:space="preserve"> </w:t>
      </w:r>
    </w:p>
    <w:p w:rsidR="002C1ED3" w:rsidRDefault="002C1ED3" w:rsidP="00546FA3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Зырянова Алена Викторовна</w:t>
      </w:r>
    </w:p>
    <w:p w:rsidR="002C1ED3" w:rsidRDefault="002C1ED3" w:rsidP="00546FA3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Куклина Елена Владимировна,</w:t>
      </w:r>
    </w:p>
    <w:p w:rsidR="002C1ED3" w:rsidRDefault="002C1ED3" w:rsidP="00546FA3">
      <w:pPr>
        <w:pStyle w:val="BodyText"/>
        <w:ind w:left="558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Склокина Светлана Викторовна, </w:t>
      </w:r>
      <w:r>
        <w:rPr>
          <w:rFonts w:ascii="Times New Roman" w:hAnsi="Times New Roman"/>
          <w:spacing w:val="-57"/>
        </w:rPr>
        <w:t xml:space="preserve"> </w:t>
      </w:r>
    </w:p>
    <w:p w:rsidR="002C1ED3" w:rsidRDefault="002C1ED3" w:rsidP="00546FA3">
      <w:pPr>
        <w:pStyle w:val="BodyText"/>
        <w:ind w:left="5580" w:firstLine="29"/>
        <w:rPr>
          <w:rFonts w:ascii="Times New Roman" w:hAnsi="Times New Roman"/>
        </w:rPr>
      </w:pPr>
      <w:r>
        <w:rPr>
          <w:rFonts w:ascii="Times New Roman" w:hAnsi="Times New Roman"/>
        </w:rPr>
        <w:t>Учителя начальных классов</w:t>
      </w:r>
    </w:p>
    <w:p w:rsidR="002C1ED3" w:rsidRDefault="002C1ED3" w:rsidP="00546FA3">
      <w:pPr>
        <w:pStyle w:val="BodyText"/>
        <w:ind w:left="5580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2C1ED3" w:rsidRDefault="002C1ED3" w:rsidP="00546FA3">
      <w:pPr>
        <w:pStyle w:val="BodyText"/>
        <w:ind w:left="31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</w:t>
      </w:r>
      <w:r>
        <w:rPr>
          <w:rFonts w:ascii="Times New Roman" w:hAnsi="Times New Roman"/>
          <w:spacing w:val="-2"/>
        </w:rPr>
        <w:t xml:space="preserve"> Краснослободское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2025</w:t>
      </w:r>
    </w:p>
    <w:p w:rsidR="002C1ED3" w:rsidRDefault="002C1ED3" w:rsidP="00546FA3">
      <w:pPr>
        <w:tabs>
          <w:tab w:val="left" w:pos="720"/>
        </w:tabs>
        <w:spacing w:after="0" w:line="264" w:lineRule="auto"/>
        <w:ind w:firstLine="540"/>
        <w:jc w:val="both"/>
      </w:pP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C1ED3" w:rsidRPr="00546FA3" w:rsidRDefault="002C1ED3">
      <w:pPr>
        <w:spacing w:after="0"/>
        <w:ind w:left="120"/>
        <w:rPr>
          <w:lang w:val="ru-RU"/>
        </w:rPr>
      </w:pPr>
      <w:bookmarkStart w:id="1" w:name="_Toc141079005"/>
      <w:bookmarkEnd w:id="1"/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2" w:name="3b6b0d1b-a3e8-474a-8c9a-11f43040876f"/>
      <w:bookmarkEnd w:id="2"/>
      <w:r w:rsidRPr="00546FA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</w:p>
    <w:p w:rsidR="002C1ED3" w:rsidRPr="00546FA3" w:rsidRDefault="002C1ED3">
      <w:pPr>
        <w:spacing w:after="0"/>
        <w:ind w:left="120"/>
        <w:rPr>
          <w:lang w:val="ru-RU"/>
        </w:rPr>
      </w:pP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</w:p>
    <w:p w:rsidR="002C1ED3" w:rsidRPr="00546FA3" w:rsidRDefault="002C1ED3">
      <w:pPr>
        <w:rPr>
          <w:lang w:val="ru-RU"/>
        </w:rPr>
        <w:sectPr w:rsidR="002C1ED3" w:rsidRPr="00546FA3" w:rsidSect="00546FA3">
          <w:pgSz w:w="11906" w:h="16383"/>
          <w:pgMar w:top="719" w:right="850" w:bottom="1134" w:left="900" w:header="720" w:footer="720" w:gutter="0"/>
          <w:cols w:space="720"/>
        </w:sectPr>
      </w:pP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bookmarkStart w:id="3" w:name="block-60543208"/>
      <w:bookmarkEnd w:id="3"/>
      <w:r w:rsidRPr="00546FA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C1ED3" w:rsidRPr="00546FA3" w:rsidRDefault="002C1ED3">
      <w:pPr>
        <w:spacing w:after="0"/>
        <w:ind w:left="120"/>
        <w:rPr>
          <w:lang w:val="ru-RU"/>
        </w:rPr>
      </w:pPr>
      <w:bookmarkStart w:id="4" w:name="_Toc141079007"/>
      <w:bookmarkEnd w:id="4"/>
    </w:p>
    <w:p w:rsidR="002C1ED3" w:rsidRPr="00546FA3" w:rsidRDefault="002C1ED3">
      <w:pPr>
        <w:spacing w:after="0"/>
        <w:ind w:left="120"/>
        <w:rPr>
          <w:lang w:val="ru-RU"/>
        </w:rPr>
      </w:pPr>
    </w:p>
    <w:p w:rsidR="002C1ED3" w:rsidRPr="00546FA3" w:rsidRDefault="002C1ED3">
      <w:pPr>
        <w:spacing w:after="0"/>
        <w:ind w:left="120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546FA3">
        <w:rPr>
          <w:rFonts w:ascii="Times New Roman" w:hAnsi="Times New Roman"/>
          <w:color w:val="000000"/>
          <w:sz w:val="28"/>
          <w:lang w:val="ru-RU"/>
        </w:rPr>
        <w:t>.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C1ED3" w:rsidRPr="00546FA3" w:rsidRDefault="002C1ED3">
      <w:pPr>
        <w:spacing w:after="0"/>
        <w:ind w:left="120"/>
        <w:rPr>
          <w:lang w:val="ru-RU"/>
        </w:rPr>
      </w:pPr>
      <w:bookmarkStart w:id="5" w:name="_Toc141079008"/>
      <w:bookmarkEnd w:id="5"/>
    </w:p>
    <w:p w:rsidR="002C1ED3" w:rsidRPr="00546FA3" w:rsidRDefault="002C1ED3">
      <w:pPr>
        <w:spacing w:after="0"/>
        <w:ind w:left="120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C1ED3" w:rsidRPr="00546FA3" w:rsidRDefault="002C1ED3">
      <w:pPr>
        <w:spacing w:after="0" w:line="269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2C1ED3" w:rsidRPr="00546FA3" w:rsidRDefault="002C1ED3">
      <w:pPr>
        <w:spacing w:after="0" w:line="269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C1ED3" w:rsidRPr="00546FA3" w:rsidRDefault="002C1ED3">
      <w:pPr>
        <w:spacing w:after="0" w:line="269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 w:line="269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>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2C1ED3" w:rsidRPr="00546FA3" w:rsidRDefault="002C1ED3">
      <w:pPr>
        <w:spacing w:after="0"/>
        <w:ind w:left="120"/>
        <w:rPr>
          <w:lang w:val="ru-RU"/>
        </w:rPr>
      </w:pPr>
      <w:bookmarkStart w:id="6" w:name="_Toc141079009"/>
      <w:bookmarkEnd w:id="6"/>
    </w:p>
    <w:p w:rsidR="002C1ED3" w:rsidRPr="00546FA3" w:rsidRDefault="002C1ED3">
      <w:pPr>
        <w:spacing w:after="0"/>
        <w:ind w:left="120"/>
        <w:rPr>
          <w:lang w:val="ru-RU"/>
        </w:rPr>
      </w:pPr>
    </w:p>
    <w:p w:rsidR="002C1ED3" w:rsidRPr="00546FA3" w:rsidRDefault="002C1ED3">
      <w:pPr>
        <w:spacing w:after="0"/>
        <w:ind w:left="120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Саврасова, В.Д. Поленова, И.К. Айвазовского и других.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46FA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C1ED3" w:rsidRPr="00546FA3" w:rsidRDefault="002C1ED3">
      <w:pPr>
        <w:spacing w:after="0"/>
        <w:ind w:left="120"/>
        <w:rPr>
          <w:lang w:val="ru-RU"/>
        </w:rPr>
      </w:pPr>
      <w:bookmarkStart w:id="7" w:name="_Toc141079010"/>
      <w:bookmarkEnd w:id="7"/>
    </w:p>
    <w:p w:rsidR="002C1ED3" w:rsidRPr="00546FA3" w:rsidRDefault="002C1ED3">
      <w:pPr>
        <w:spacing w:after="0"/>
        <w:ind w:left="120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традиций русской отечественной культуры.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46FA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C1ED3" w:rsidRPr="00546FA3" w:rsidRDefault="002C1ED3">
      <w:pPr>
        <w:spacing w:after="0"/>
        <w:ind w:left="120"/>
        <w:rPr>
          <w:lang w:val="ru-RU"/>
        </w:rPr>
      </w:pP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</w:p>
    <w:p w:rsidR="002C1ED3" w:rsidRPr="00546FA3" w:rsidRDefault="002C1ED3">
      <w:pPr>
        <w:rPr>
          <w:lang w:val="ru-RU"/>
        </w:rPr>
        <w:sectPr w:rsidR="002C1ED3" w:rsidRPr="00546FA3">
          <w:pgSz w:w="11906" w:h="16383"/>
          <w:pgMar w:top="1134" w:right="850" w:bottom="1134" w:left="1701" w:header="720" w:footer="720" w:gutter="0"/>
          <w:cols w:space="720"/>
        </w:sectPr>
      </w:pP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bookmarkStart w:id="8" w:name="block-60543205"/>
      <w:bookmarkEnd w:id="8"/>
      <w:r w:rsidRPr="00546FA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2C1ED3" w:rsidRPr="00546FA3" w:rsidRDefault="002C1ED3">
      <w:pPr>
        <w:spacing w:after="0"/>
        <w:ind w:left="120"/>
        <w:rPr>
          <w:lang w:val="ru-RU"/>
        </w:rPr>
      </w:pPr>
      <w:bookmarkStart w:id="10" w:name="_Toc141079013"/>
      <w:bookmarkEnd w:id="10"/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1ED3" w:rsidRPr="00546FA3" w:rsidRDefault="002C1ED3">
      <w:pPr>
        <w:spacing w:after="0"/>
        <w:ind w:left="120"/>
        <w:rPr>
          <w:lang w:val="ru-RU"/>
        </w:rPr>
      </w:pP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2C1ED3" w:rsidRPr="00546FA3" w:rsidRDefault="002C1ED3">
      <w:pPr>
        <w:spacing w:after="0"/>
        <w:ind w:left="120"/>
        <w:rPr>
          <w:lang w:val="ru-RU"/>
        </w:rPr>
      </w:pPr>
      <w:bookmarkStart w:id="11" w:name="_Toc124264882"/>
      <w:bookmarkStart w:id="12" w:name="_Toc141079014"/>
      <w:bookmarkEnd w:id="11"/>
      <w:bookmarkEnd w:id="12"/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6FA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46FA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2C1ED3" w:rsidRPr="00546FA3" w:rsidRDefault="002C1ED3">
      <w:pPr>
        <w:spacing w:after="0" w:line="257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2C1ED3" w:rsidRPr="00546FA3" w:rsidRDefault="002C1ED3">
      <w:pPr>
        <w:spacing w:after="0" w:line="257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2C1ED3" w:rsidRPr="00546FA3" w:rsidRDefault="002C1ED3">
      <w:pPr>
        <w:spacing w:after="0" w:line="257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46FA3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художников-пейзажистов: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546FA3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6FA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1ED3" w:rsidRPr="00546FA3" w:rsidRDefault="002C1ED3">
      <w:pPr>
        <w:spacing w:after="0" w:line="264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C1ED3" w:rsidRPr="00546FA3" w:rsidRDefault="002C1ED3">
      <w:pPr>
        <w:spacing w:after="0" w:line="264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C1ED3" w:rsidRPr="00546FA3" w:rsidRDefault="002C1ED3">
      <w:pPr>
        <w:spacing w:after="0" w:line="252" w:lineRule="auto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Называть и объяснять содержание памятника К. Минину и Д. Пожарскому скульптора И.П. Мартоса в Москве.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2C1ED3" w:rsidRPr="00546FA3" w:rsidRDefault="002C1ED3">
      <w:pPr>
        <w:spacing w:after="0" w:line="252" w:lineRule="auto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C1ED3" w:rsidRPr="00546FA3" w:rsidRDefault="002C1ED3">
      <w:pPr>
        <w:spacing w:after="0"/>
        <w:ind w:left="120"/>
        <w:jc w:val="both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46FA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46FA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46FA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2C1ED3" w:rsidRPr="00546FA3" w:rsidRDefault="002C1ED3">
      <w:pPr>
        <w:spacing w:after="0"/>
        <w:ind w:firstLine="600"/>
        <w:jc w:val="both"/>
        <w:rPr>
          <w:lang w:val="ru-RU"/>
        </w:rPr>
      </w:pPr>
      <w:r w:rsidRPr="00546FA3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2C1ED3" w:rsidRPr="00546FA3" w:rsidRDefault="002C1ED3">
      <w:pPr>
        <w:rPr>
          <w:lang w:val="ru-RU"/>
        </w:rPr>
        <w:sectPr w:rsidR="002C1ED3" w:rsidRPr="00546FA3">
          <w:pgSz w:w="11906" w:h="16383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bookmarkStart w:id="15" w:name="block-60543206"/>
      <w:bookmarkEnd w:id="15"/>
      <w:r w:rsidRPr="00546F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2C1ED3" w:rsidRPr="008A5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2C1ED3" w:rsidRPr="008A5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2C1ED3" w:rsidRPr="008A5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2C1ED3" w:rsidRPr="008A59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bookmarkStart w:id="16" w:name="block-60543209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5"/>
        <w:gridCol w:w="4772"/>
        <w:gridCol w:w="1314"/>
        <w:gridCol w:w="1841"/>
        <w:gridCol w:w="1910"/>
        <w:gridCol w:w="1212"/>
        <w:gridCol w:w="2086"/>
      </w:tblGrid>
      <w:tr w:rsidR="002C1ED3" w:rsidRPr="008A5948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Игровое графическое 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Изображение животных из геометрических фигур 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72"/>
        <w:gridCol w:w="4663"/>
        <w:gridCol w:w="1356"/>
        <w:gridCol w:w="1841"/>
        <w:gridCol w:w="1910"/>
        <w:gridCol w:w="1212"/>
        <w:gridCol w:w="2086"/>
      </w:tblGrid>
      <w:tr w:rsidR="002C1ED3" w:rsidRPr="008A594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Линейный 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1"/>
        <w:gridCol w:w="4204"/>
        <w:gridCol w:w="1266"/>
        <w:gridCol w:w="1841"/>
        <w:gridCol w:w="1910"/>
        <w:gridCol w:w="1212"/>
        <w:gridCol w:w="2726"/>
      </w:tblGrid>
      <w:tr w:rsidR="002C1ED3" w:rsidRPr="008A594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0"/>
        <w:gridCol w:w="4205"/>
        <w:gridCol w:w="1266"/>
        <w:gridCol w:w="1841"/>
        <w:gridCol w:w="1910"/>
        <w:gridCol w:w="1212"/>
        <w:gridCol w:w="2726"/>
      </w:tblGrid>
      <w:tr w:rsidR="002C1ED3" w:rsidRPr="008A594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8A594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ED3" w:rsidRPr="008A5948" w:rsidRDefault="002C1ED3"/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546FA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Pr="008A594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8A594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6F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</w:pPr>
          </w:p>
        </w:tc>
      </w:tr>
      <w:tr w:rsidR="002C1ED3" w:rsidRPr="008A5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546FA3" w:rsidRDefault="002C1ED3">
            <w:pPr>
              <w:spacing w:after="0"/>
              <w:ind w:left="135"/>
              <w:rPr>
                <w:lang w:val="ru-RU"/>
              </w:rPr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546F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>
            <w:pPr>
              <w:spacing w:after="0"/>
              <w:ind w:left="135"/>
              <w:jc w:val="center"/>
            </w:pPr>
            <w:r w:rsidRPr="008A594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ED3" w:rsidRPr="008A5948" w:rsidRDefault="002C1ED3"/>
        </w:tc>
      </w:tr>
    </w:tbl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ectPr w:rsidR="002C1E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ED3" w:rsidRDefault="002C1ED3">
      <w:pPr>
        <w:spacing w:after="0"/>
        <w:ind w:left="120"/>
      </w:pPr>
      <w:bookmarkStart w:id="17" w:name="block-60543210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C1ED3" w:rsidRDefault="002C1E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1ED3" w:rsidRDefault="002C1ED3">
      <w:pPr>
        <w:spacing w:after="0" w:line="480" w:lineRule="auto"/>
        <w:ind w:left="120"/>
      </w:pPr>
    </w:p>
    <w:p w:rsidR="002C1ED3" w:rsidRDefault="002C1ED3">
      <w:pPr>
        <w:spacing w:after="0" w:line="480" w:lineRule="auto"/>
        <w:ind w:left="120"/>
      </w:pPr>
    </w:p>
    <w:p w:rsidR="002C1ED3" w:rsidRDefault="002C1ED3">
      <w:pPr>
        <w:spacing w:after="0"/>
        <w:ind w:left="120"/>
      </w:pPr>
    </w:p>
    <w:p w:rsidR="002C1ED3" w:rsidRDefault="002C1E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1ED3" w:rsidRDefault="002C1ED3">
      <w:pPr>
        <w:spacing w:after="0" w:line="480" w:lineRule="auto"/>
        <w:ind w:left="120"/>
      </w:pPr>
    </w:p>
    <w:p w:rsidR="002C1ED3" w:rsidRDefault="002C1ED3">
      <w:pPr>
        <w:spacing w:after="0"/>
        <w:ind w:left="120"/>
      </w:pPr>
    </w:p>
    <w:p w:rsidR="002C1ED3" w:rsidRPr="00546FA3" w:rsidRDefault="002C1ED3">
      <w:pPr>
        <w:spacing w:after="0" w:line="480" w:lineRule="auto"/>
        <w:ind w:left="120"/>
        <w:rPr>
          <w:lang w:val="ru-RU"/>
        </w:rPr>
      </w:pPr>
      <w:r w:rsidRPr="00546F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1ED3" w:rsidRPr="00546FA3" w:rsidRDefault="002C1ED3">
      <w:pPr>
        <w:spacing w:after="0" w:line="480" w:lineRule="auto"/>
        <w:ind w:left="120"/>
        <w:rPr>
          <w:lang w:val="ru-RU"/>
        </w:rPr>
      </w:pPr>
    </w:p>
    <w:p w:rsidR="002C1ED3" w:rsidRPr="00546FA3" w:rsidRDefault="002C1ED3">
      <w:pPr>
        <w:rPr>
          <w:lang w:val="ru-RU"/>
        </w:rPr>
        <w:sectPr w:rsidR="002C1ED3" w:rsidRPr="00546FA3">
          <w:pgSz w:w="11906" w:h="16383"/>
          <w:pgMar w:top="1134" w:right="850" w:bottom="1134" w:left="1701" w:header="720" w:footer="720" w:gutter="0"/>
          <w:cols w:space="720"/>
        </w:sectPr>
      </w:pPr>
    </w:p>
    <w:p w:rsidR="002C1ED3" w:rsidRPr="00546FA3" w:rsidRDefault="002C1ED3">
      <w:pPr>
        <w:rPr>
          <w:lang w:val="ru-RU"/>
        </w:rPr>
      </w:pPr>
    </w:p>
    <w:sectPr w:rsidR="002C1ED3" w:rsidRPr="00546FA3" w:rsidSect="00741A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A90"/>
    <w:rsid w:val="000D4161"/>
    <w:rsid w:val="000E6D86"/>
    <w:rsid w:val="00155C0D"/>
    <w:rsid w:val="002C1ED3"/>
    <w:rsid w:val="00344265"/>
    <w:rsid w:val="004E6975"/>
    <w:rsid w:val="00546FA3"/>
    <w:rsid w:val="00741A90"/>
    <w:rsid w:val="008610C7"/>
    <w:rsid w:val="0086502D"/>
    <w:rsid w:val="008944ED"/>
    <w:rsid w:val="008A5948"/>
    <w:rsid w:val="00C53FFE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741A9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741A9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546FA3"/>
    <w:rPr>
      <w:rFonts w:ascii="Calibri" w:eastAsia="Times New Roman" w:hAnsi="Calibri"/>
      <w:sz w:val="24"/>
      <w:lang w:val="ru-RU" w:eastAsia="en-US"/>
    </w:rPr>
  </w:style>
  <w:style w:type="paragraph" w:styleId="BodyText">
    <w:name w:val="Body Text"/>
    <w:basedOn w:val="Normal"/>
    <w:link w:val="BodyTextChar1"/>
    <w:uiPriority w:val="99"/>
    <w:rsid w:val="00546FA3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 w:cs="Calibri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70C4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59</Pages>
  <Words>12533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2026-01-28T10:19:00Z</dcterms:created>
  <dcterms:modified xsi:type="dcterms:W3CDTF">2026-01-28T10:20:00Z</dcterms:modified>
</cp:coreProperties>
</file>